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EA3A" w14:textId="77777777" w:rsidR="00375F85" w:rsidRDefault="00375F85" w:rsidP="009A7C5C">
      <w:pPr>
        <w:pStyle w:val="RapportTitel"/>
        <w:rPr>
          <w:color w:val="78C7C9" w:themeColor="accent5"/>
        </w:rPr>
      </w:pPr>
      <w:r w:rsidRPr="009A7C5C">
        <w:rPr>
          <w:color w:val="78C7C9" w:themeColor="accent5"/>
        </w:rPr>
        <w:t>Doorstroomdossier V(S)O-V(S)O</w:t>
      </w:r>
    </w:p>
    <w:p w14:paraId="7A11F4C2" w14:textId="7F715E73" w:rsidR="00241FE7" w:rsidRDefault="00241FE7" w:rsidP="00241FE7">
      <w:pPr>
        <w:pStyle w:val="Subtitle"/>
      </w:pPr>
      <w:r>
        <w:t>Versie september 2026</w:t>
      </w:r>
    </w:p>
    <w:p w14:paraId="582D36ED" w14:textId="77777777" w:rsidR="00241FE7" w:rsidRPr="00241FE7" w:rsidRDefault="00241FE7" w:rsidP="00241FE7"/>
    <w:p w14:paraId="3F53EA6D" w14:textId="79648A1C" w:rsidR="00375F85" w:rsidRDefault="00B86131" w:rsidP="00F82E7E">
      <w:pPr>
        <w:pStyle w:val="Heading1"/>
        <w:numPr>
          <w:ilvl w:val="0"/>
          <w:numId w:val="0"/>
        </w:numPr>
        <w:spacing w:after="0"/>
      </w:pPr>
      <w:r>
        <w:t>Inleiding</w:t>
      </w:r>
    </w:p>
    <w:p w14:paraId="71322920" w14:textId="1963B57E" w:rsidR="000B14FA" w:rsidRPr="000B14FA" w:rsidRDefault="00980102" w:rsidP="000B14FA">
      <w:r>
        <w:t>Dit</w:t>
      </w:r>
      <w:r w:rsidR="000B14FA" w:rsidRPr="000B14FA">
        <w:t xml:space="preserve"> formulier</w:t>
      </w:r>
      <w:r>
        <w:t xml:space="preserve"> is te gebruiken </w:t>
      </w:r>
      <w:r w:rsidR="0063705B">
        <w:t>als overdrachtsformulier</w:t>
      </w:r>
      <w:r w:rsidR="00F72310">
        <w:t xml:space="preserve"> bij overstappende leerlingen</w:t>
      </w:r>
      <w:r w:rsidR="0050562B">
        <w:t xml:space="preserve">, zodat een warme, handelingsgerichte overdracht van de leerling plaatsvindt. </w:t>
      </w:r>
      <w:r w:rsidR="004A221B">
        <w:t>Dit formulier kan ingevuld worden wanneer u zelf verwijst naar een andere school en als u informatie van een andere school wilt ontvangen</w:t>
      </w:r>
      <w:r w:rsidR="00FD6E9F">
        <w:t xml:space="preserve"> bij een aanmelding van een leerling. </w:t>
      </w:r>
      <w:r w:rsidR="000B14FA" w:rsidRPr="000B14FA">
        <w:t>U kunt in dit formulier – indien van toepassing – verwijzen naar bijlagen als een OPP, uitdraai uit Magister/SOM, onderzoeksverslagen, enz. Zo voorkomt u dubbel invulwerk.</w:t>
      </w:r>
      <w:r w:rsidR="004871EB">
        <w:t xml:space="preserve"> </w:t>
      </w:r>
      <w:r w:rsidR="000B14FA" w:rsidRPr="000B14FA">
        <w:t>Ouders</w:t>
      </w:r>
      <w:r w:rsidR="000B14FA" w:rsidRPr="000B14FA">
        <w:rPr>
          <w:vertAlign w:val="superscript"/>
        </w:rPr>
        <w:footnoteReference w:id="1"/>
      </w:r>
      <w:r w:rsidR="000B14FA" w:rsidRPr="000B14FA">
        <w:t xml:space="preserve"> en leerling hebben recht op inzage in het </w:t>
      </w:r>
      <w:proofErr w:type="spellStart"/>
      <w:r w:rsidR="000B14FA" w:rsidRPr="000B14FA">
        <w:t>leerlingdossier</w:t>
      </w:r>
      <w:proofErr w:type="spellEnd"/>
      <w:r w:rsidR="000B14FA" w:rsidRPr="000B14FA">
        <w:t xml:space="preserve">, waar dit formulier onderdeel van uitmaakt. Voor het delen van onderzoeksverslagen en (bepaalde informatie uit) </w:t>
      </w:r>
      <w:proofErr w:type="spellStart"/>
      <w:r w:rsidR="000B14FA" w:rsidRPr="000B14FA">
        <w:t>OPP’s</w:t>
      </w:r>
      <w:proofErr w:type="spellEnd"/>
      <w:r w:rsidR="000B14FA" w:rsidRPr="000B14FA">
        <w:t xml:space="preserve"> is expliciet toestemming van ouders nodig, of van de leerling als die 16 jaar of ouder is. </w:t>
      </w:r>
    </w:p>
    <w:p w14:paraId="2C60A271" w14:textId="77777777" w:rsidR="000B14FA" w:rsidRPr="000B14FA" w:rsidRDefault="000B14FA" w:rsidP="000B14FA"/>
    <w:p w14:paraId="1143E33D" w14:textId="4E500D98" w:rsidR="008D4460" w:rsidRDefault="000B14FA" w:rsidP="00F519E9">
      <w:pPr>
        <w:rPr>
          <w:b/>
          <w:bCs/>
        </w:rPr>
      </w:pPr>
      <w:r w:rsidRPr="000B14FA">
        <w:t xml:space="preserve">U bespreekt met ouders en de leerling wat u via dit formulier wilt overdragen. Als ouders en/of de leerling &gt;16 jaar bepaalde informatie </w:t>
      </w:r>
      <w:r w:rsidRPr="0098730C">
        <w:t>die u relevant vindt voor een succesvolle overstap,</w:t>
      </w:r>
      <w:r w:rsidRPr="000B14FA">
        <w:t xml:space="preserve"> niet via dit formulier willen delen met de andere vo-school, maakt u daar in dit formulier melding van. De andere vo-school kan vervolgens zelf navraag doen bij ouders en de leerling. Als ouders en de leerling een andere zienswijze hebben over het </w:t>
      </w:r>
      <w:r w:rsidRPr="00885041">
        <w:t>geadviseerde leerjaar en niveau,</w:t>
      </w:r>
      <w:r w:rsidRPr="000B14FA">
        <w:t xml:space="preserve"> geeft u </w:t>
      </w:r>
      <w:proofErr w:type="gramStart"/>
      <w:r w:rsidRPr="000B14FA">
        <w:t>hen</w:t>
      </w:r>
      <w:proofErr w:type="gramEnd"/>
      <w:r w:rsidRPr="000B14FA">
        <w:t xml:space="preserve"> dan bij voorkeur de mogelijkheid om de eigen zienswijze </w:t>
      </w:r>
      <w:r w:rsidR="00885041">
        <w:t>in te vullen.</w:t>
      </w:r>
      <w:r w:rsidRPr="000B14FA">
        <w:t xml:space="preserve"> Zij kunnen er uiteraard ook voor kiezen om dit zelf te melden bij de school van aanmelding.</w:t>
      </w:r>
      <w:r w:rsidRPr="000B14FA">
        <w:br/>
      </w:r>
    </w:p>
    <w:p w14:paraId="7D8FB10B" w14:textId="6546FD11" w:rsidR="00F82E7E" w:rsidRPr="00F519E9" w:rsidRDefault="008D4460" w:rsidP="008D4460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B5337D" w14:paraId="730D0135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17B0C1F1" w14:textId="4E767A25" w:rsidR="00B5337D" w:rsidRDefault="00B5337D" w:rsidP="00B5337D">
            <w:proofErr w:type="spellStart"/>
            <w:r w:rsidRPr="00F519E9">
              <w:rPr>
                <w:b/>
                <w:bCs/>
                <w:sz w:val="24"/>
                <w:szCs w:val="32"/>
              </w:rPr>
              <w:t>Leerlinggegevens</w:t>
            </w:r>
            <w:proofErr w:type="spellEnd"/>
          </w:p>
        </w:tc>
      </w:tr>
      <w:tr w:rsidR="002D3762" w14:paraId="699CDA25" w14:textId="77777777" w:rsidTr="007B49B2">
        <w:tc>
          <w:tcPr>
            <w:tcW w:w="2972" w:type="dxa"/>
          </w:tcPr>
          <w:p w14:paraId="7CB18C05" w14:textId="0C053CFC" w:rsidR="002D3762" w:rsidRDefault="001A4405" w:rsidP="00877934">
            <w:r>
              <w:t>Naam leerling</w:t>
            </w:r>
          </w:p>
        </w:tc>
        <w:tc>
          <w:tcPr>
            <w:tcW w:w="6083" w:type="dxa"/>
          </w:tcPr>
          <w:p w14:paraId="42559E0B" w14:textId="77777777" w:rsidR="002D3762" w:rsidRDefault="002D3762" w:rsidP="00877934"/>
        </w:tc>
      </w:tr>
      <w:tr w:rsidR="001A4405" w14:paraId="4DA4F374" w14:textId="77777777" w:rsidTr="007B49B2">
        <w:tc>
          <w:tcPr>
            <w:tcW w:w="2972" w:type="dxa"/>
          </w:tcPr>
          <w:p w14:paraId="08D0E185" w14:textId="5B59FD8A" w:rsidR="001A4405" w:rsidRDefault="001A4405" w:rsidP="00877934">
            <w:r>
              <w:t>Geboortedatum</w:t>
            </w:r>
          </w:p>
        </w:tc>
        <w:tc>
          <w:tcPr>
            <w:tcW w:w="6083" w:type="dxa"/>
          </w:tcPr>
          <w:p w14:paraId="50685580" w14:textId="77777777" w:rsidR="001A4405" w:rsidRDefault="001A4405" w:rsidP="00877934"/>
        </w:tc>
      </w:tr>
      <w:tr w:rsidR="001A4405" w14:paraId="6B9C3F56" w14:textId="77777777" w:rsidTr="007B49B2">
        <w:tc>
          <w:tcPr>
            <w:tcW w:w="2972" w:type="dxa"/>
          </w:tcPr>
          <w:p w14:paraId="3FE36229" w14:textId="4B9CFC80" w:rsidR="001A4405" w:rsidRDefault="001A4405" w:rsidP="00877934">
            <w:r>
              <w:t xml:space="preserve">Geslacht </w:t>
            </w:r>
          </w:p>
        </w:tc>
        <w:tc>
          <w:tcPr>
            <w:tcW w:w="6083" w:type="dxa"/>
          </w:tcPr>
          <w:p w14:paraId="1139A5D9" w14:textId="77777777" w:rsidR="001A4405" w:rsidRDefault="001A4405" w:rsidP="00877934"/>
        </w:tc>
      </w:tr>
      <w:tr w:rsidR="00C41261" w14:paraId="7D3DC29F" w14:textId="77777777" w:rsidTr="007B49B2">
        <w:tc>
          <w:tcPr>
            <w:tcW w:w="2972" w:type="dxa"/>
          </w:tcPr>
          <w:p w14:paraId="48D52943" w14:textId="0B1EB20D" w:rsidR="00C41261" w:rsidRDefault="00C41261" w:rsidP="00877934">
            <w:r>
              <w:t xml:space="preserve">Nationaliteit </w:t>
            </w:r>
          </w:p>
        </w:tc>
        <w:tc>
          <w:tcPr>
            <w:tcW w:w="6083" w:type="dxa"/>
          </w:tcPr>
          <w:p w14:paraId="349CC4FC" w14:textId="77777777" w:rsidR="00C41261" w:rsidRDefault="00C41261" w:rsidP="00877934"/>
        </w:tc>
      </w:tr>
      <w:tr w:rsidR="0081161A" w14:paraId="16CF8A96" w14:textId="77777777" w:rsidTr="007B49B2">
        <w:tc>
          <w:tcPr>
            <w:tcW w:w="2972" w:type="dxa"/>
          </w:tcPr>
          <w:p w14:paraId="36BB432E" w14:textId="193EB71C" w:rsidR="0081161A" w:rsidRDefault="00F419C0" w:rsidP="00877934">
            <w:r>
              <w:t>Thuistaal/ in NL sinds</w:t>
            </w:r>
          </w:p>
        </w:tc>
        <w:tc>
          <w:tcPr>
            <w:tcW w:w="6083" w:type="dxa"/>
          </w:tcPr>
          <w:p w14:paraId="490D1AF2" w14:textId="77777777" w:rsidR="0081161A" w:rsidRDefault="0081161A" w:rsidP="00877934"/>
        </w:tc>
      </w:tr>
      <w:tr w:rsidR="001A4405" w14:paraId="16205B14" w14:textId="77777777" w:rsidTr="007B49B2">
        <w:tc>
          <w:tcPr>
            <w:tcW w:w="2972" w:type="dxa"/>
          </w:tcPr>
          <w:p w14:paraId="3A431E72" w14:textId="13FAA4CC" w:rsidR="001A4405" w:rsidRDefault="001A4405" w:rsidP="00877934">
            <w:r>
              <w:t>Adres</w:t>
            </w:r>
          </w:p>
        </w:tc>
        <w:tc>
          <w:tcPr>
            <w:tcW w:w="6083" w:type="dxa"/>
          </w:tcPr>
          <w:p w14:paraId="3BF3E18B" w14:textId="62D6EA31" w:rsidR="001A4405" w:rsidRDefault="001A4405" w:rsidP="00877934">
            <w:r>
              <w:t>(</w:t>
            </w:r>
            <w:proofErr w:type="gramStart"/>
            <w:r>
              <w:t>straatnaam</w:t>
            </w:r>
            <w:proofErr w:type="gramEnd"/>
            <w:r>
              <w:t>, huisnummer, postcode, woonplaats</w:t>
            </w:r>
            <w:r w:rsidR="003B2E2C">
              <w:t>)</w:t>
            </w:r>
          </w:p>
        </w:tc>
      </w:tr>
      <w:tr w:rsidR="001A4405" w14:paraId="0FD437B0" w14:textId="77777777" w:rsidTr="007B49B2">
        <w:tc>
          <w:tcPr>
            <w:tcW w:w="2972" w:type="dxa"/>
          </w:tcPr>
          <w:p w14:paraId="6AC5DED0" w14:textId="7DFA7692" w:rsidR="001A4405" w:rsidRDefault="002C7E66" w:rsidP="00877934">
            <w:r>
              <w:t>Naam ouder</w:t>
            </w:r>
            <w:r w:rsidR="0081161A">
              <w:t>/verzorger</w:t>
            </w:r>
            <w:r>
              <w:t xml:space="preserve"> 1</w:t>
            </w:r>
          </w:p>
        </w:tc>
        <w:tc>
          <w:tcPr>
            <w:tcW w:w="6083" w:type="dxa"/>
          </w:tcPr>
          <w:p w14:paraId="4401B046" w14:textId="77777777" w:rsidR="001A4405" w:rsidRDefault="001A4405" w:rsidP="00877934"/>
        </w:tc>
      </w:tr>
      <w:tr w:rsidR="003B2E2C" w14:paraId="397262E8" w14:textId="77777777" w:rsidTr="007B49B2">
        <w:tc>
          <w:tcPr>
            <w:tcW w:w="2972" w:type="dxa"/>
          </w:tcPr>
          <w:p w14:paraId="6F1DA5A2" w14:textId="2E02D200" w:rsidR="003B2E2C" w:rsidRDefault="003B2E2C" w:rsidP="00877934">
            <w:r>
              <w:t>Contactgegevens</w:t>
            </w:r>
          </w:p>
        </w:tc>
        <w:tc>
          <w:tcPr>
            <w:tcW w:w="6083" w:type="dxa"/>
          </w:tcPr>
          <w:p w14:paraId="5F682578" w14:textId="79022874" w:rsidR="003B2E2C" w:rsidRDefault="003B2E2C" w:rsidP="00877934">
            <w:r>
              <w:t>(</w:t>
            </w:r>
            <w:proofErr w:type="gramStart"/>
            <w:r>
              <w:t>telefoonnummer</w:t>
            </w:r>
            <w:proofErr w:type="gramEnd"/>
            <w:r>
              <w:t>, e-mailadres)</w:t>
            </w:r>
          </w:p>
        </w:tc>
      </w:tr>
      <w:tr w:rsidR="004F7083" w14:paraId="7FB03CDF" w14:textId="77777777" w:rsidTr="007B49B2">
        <w:tc>
          <w:tcPr>
            <w:tcW w:w="2972" w:type="dxa"/>
          </w:tcPr>
          <w:p w14:paraId="35A43CCA" w14:textId="60CD7103" w:rsidR="004F7083" w:rsidRDefault="004F7083" w:rsidP="004F7083">
            <w:r>
              <w:t>Adres</w:t>
            </w:r>
          </w:p>
        </w:tc>
        <w:tc>
          <w:tcPr>
            <w:tcW w:w="6083" w:type="dxa"/>
          </w:tcPr>
          <w:p w14:paraId="78BCD7D0" w14:textId="447579A0" w:rsidR="004F7083" w:rsidRDefault="004F7083" w:rsidP="004F7083">
            <w:r>
              <w:t>(</w:t>
            </w:r>
            <w:proofErr w:type="gramStart"/>
            <w:r>
              <w:t>straatnaam</w:t>
            </w:r>
            <w:proofErr w:type="gramEnd"/>
            <w:r>
              <w:t>, huisnummer, postcode, woonplaats)</w:t>
            </w:r>
          </w:p>
        </w:tc>
      </w:tr>
      <w:tr w:rsidR="002D7EE8" w14:paraId="25046746" w14:textId="77777777" w:rsidTr="007B49B2">
        <w:tc>
          <w:tcPr>
            <w:tcW w:w="2972" w:type="dxa"/>
          </w:tcPr>
          <w:p w14:paraId="1B5E9A47" w14:textId="299E6045" w:rsidR="002D7EE8" w:rsidRDefault="002D7EE8" w:rsidP="002D7EE8">
            <w:r>
              <w:t>Naam ouder</w:t>
            </w:r>
            <w:r w:rsidR="0081161A">
              <w:t>/verzorger</w:t>
            </w:r>
            <w:r>
              <w:t xml:space="preserve"> </w:t>
            </w:r>
            <w:r w:rsidR="0081161A">
              <w:t>2</w:t>
            </w:r>
          </w:p>
        </w:tc>
        <w:tc>
          <w:tcPr>
            <w:tcW w:w="6083" w:type="dxa"/>
          </w:tcPr>
          <w:p w14:paraId="17514D05" w14:textId="77777777" w:rsidR="002D7EE8" w:rsidRDefault="002D7EE8" w:rsidP="002D7EE8"/>
        </w:tc>
      </w:tr>
      <w:tr w:rsidR="002D7EE8" w14:paraId="7579D004" w14:textId="77777777" w:rsidTr="007B49B2">
        <w:tc>
          <w:tcPr>
            <w:tcW w:w="2972" w:type="dxa"/>
          </w:tcPr>
          <w:p w14:paraId="58D29A00" w14:textId="366168F8" w:rsidR="002D7EE8" w:rsidRDefault="002D7EE8" w:rsidP="002D7EE8">
            <w:r>
              <w:t>Contactgegevens</w:t>
            </w:r>
          </w:p>
        </w:tc>
        <w:tc>
          <w:tcPr>
            <w:tcW w:w="6083" w:type="dxa"/>
          </w:tcPr>
          <w:p w14:paraId="226AC7A5" w14:textId="5204BDD8" w:rsidR="002D7EE8" w:rsidRDefault="002D7EE8" w:rsidP="002D7EE8">
            <w:r>
              <w:t>(</w:t>
            </w:r>
            <w:proofErr w:type="gramStart"/>
            <w:r>
              <w:t>telefoonnummer</w:t>
            </w:r>
            <w:proofErr w:type="gramEnd"/>
            <w:r>
              <w:t>, e-mailadres)</w:t>
            </w:r>
          </w:p>
        </w:tc>
      </w:tr>
      <w:tr w:rsidR="004F7083" w14:paraId="15620A29" w14:textId="77777777" w:rsidTr="007B49B2">
        <w:tc>
          <w:tcPr>
            <w:tcW w:w="2972" w:type="dxa"/>
          </w:tcPr>
          <w:p w14:paraId="56BC4ADB" w14:textId="0ABB3C4E" w:rsidR="004F7083" w:rsidRDefault="004F7083" w:rsidP="004F7083">
            <w:r>
              <w:t>Adres</w:t>
            </w:r>
          </w:p>
        </w:tc>
        <w:tc>
          <w:tcPr>
            <w:tcW w:w="6083" w:type="dxa"/>
          </w:tcPr>
          <w:p w14:paraId="109092F2" w14:textId="4C0533DB" w:rsidR="004F7083" w:rsidRDefault="004F7083" w:rsidP="004F7083">
            <w:r>
              <w:t>(</w:t>
            </w:r>
            <w:proofErr w:type="gramStart"/>
            <w:r>
              <w:t>straatnaam</w:t>
            </w:r>
            <w:proofErr w:type="gramEnd"/>
            <w:r>
              <w:t>, huisnummer, postcode, woonplaats)</w:t>
            </w:r>
          </w:p>
        </w:tc>
      </w:tr>
      <w:tr w:rsidR="002D7EE8" w14:paraId="4DED4557" w14:textId="77777777" w:rsidTr="007B49B2">
        <w:tc>
          <w:tcPr>
            <w:tcW w:w="2972" w:type="dxa"/>
          </w:tcPr>
          <w:p w14:paraId="7760682A" w14:textId="71B49164" w:rsidR="002D7EE8" w:rsidRDefault="002D7EE8" w:rsidP="002D7EE8">
            <w:r>
              <w:t>Gezag</w:t>
            </w:r>
          </w:p>
        </w:tc>
        <w:tc>
          <w:tcPr>
            <w:tcW w:w="6083" w:type="dxa"/>
          </w:tcPr>
          <w:p w14:paraId="488914BC" w14:textId="77777777" w:rsidR="002D7EE8" w:rsidRDefault="002D7EE8" w:rsidP="002D7EE8"/>
        </w:tc>
      </w:tr>
      <w:tr w:rsidR="00A0553A" w14:paraId="797C253F" w14:textId="77777777" w:rsidTr="007B49B2">
        <w:tc>
          <w:tcPr>
            <w:tcW w:w="2972" w:type="dxa"/>
          </w:tcPr>
          <w:p w14:paraId="071A0B8C" w14:textId="5CBE94DA" w:rsidR="00A0553A" w:rsidRDefault="00762C93" w:rsidP="002D7EE8">
            <w:r>
              <w:t>Thuissituatie en bijzonderheden</w:t>
            </w:r>
          </w:p>
        </w:tc>
        <w:tc>
          <w:tcPr>
            <w:tcW w:w="6083" w:type="dxa"/>
          </w:tcPr>
          <w:p w14:paraId="0D39B25C" w14:textId="440D9AAF" w:rsidR="00A0553A" w:rsidRDefault="00A0553A" w:rsidP="002D7EE8"/>
        </w:tc>
      </w:tr>
    </w:tbl>
    <w:p w14:paraId="7CCCA1BA" w14:textId="77777777" w:rsidR="00877934" w:rsidRPr="00877934" w:rsidRDefault="00877934" w:rsidP="008779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F519E9" w14:paraId="241165B5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3B2F63B8" w14:textId="2C89E306" w:rsidR="00F519E9" w:rsidRPr="00F519E9" w:rsidRDefault="00F519E9">
            <w:pPr>
              <w:rPr>
                <w:b/>
                <w:bCs/>
              </w:rPr>
            </w:pPr>
            <w:r w:rsidRPr="00F519E9">
              <w:rPr>
                <w:b/>
                <w:bCs/>
                <w:sz w:val="24"/>
                <w:szCs w:val="32"/>
              </w:rPr>
              <w:t>School van herkomst</w:t>
            </w:r>
          </w:p>
        </w:tc>
      </w:tr>
      <w:tr w:rsidR="00F519E9" w14:paraId="56AE5B7E" w14:textId="77777777" w:rsidTr="007B49B2">
        <w:tc>
          <w:tcPr>
            <w:tcW w:w="2972" w:type="dxa"/>
          </w:tcPr>
          <w:p w14:paraId="4A779EC1" w14:textId="344C3477" w:rsidR="00F519E9" w:rsidRDefault="00E14388">
            <w:r>
              <w:t>Naam school</w:t>
            </w:r>
          </w:p>
        </w:tc>
        <w:tc>
          <w:tcPr>
            <w:tcW w:w="6083" w:type="dxa"/>
          </w:tcPr>
          <w:p w14:paraId="6A122F52" w14:textId="77777777" w:rsidR="00F519E9" w:rsidRDefault="00F519E9"/>
        </w:tc>
      </w:tr>
      <w:tr w:rsidR="003731D9" w14:paraId="0B9F3896" w14:textId="77777777" w:rsidTr="007B49B2">
        <w:tc>
          <w:tcPr>
            <w:tcW w:w="2972" w:type="dxa"/>
          </w:tcPr>
          <w:p w14:paraId="79F8D087" w14:textId="54F7DEDC" w:rsidR="003731D9" w:rsidRDefault="003731D9" w:rsidP="003731D9">
            <w:r>
              <w:t>Adres</w:t>
            </w:r>
          </w:p>
        </w:tc>
        <w:tc>
          <w:tcPr>
            <w:tcW w:w="6083" w:type="dxa"/>
          </w:tcPr>
          <w:p w14:paraId="5964D07D" w14:textId="3C60CC31" w:rsidR="003731D9" w:rsidRDefault="003731D9" w:rsidP="003731D9">
            <w:r>
              <w:t>(</w:t>
            </w:r>
            <w:proofErr w:type="gramStart"/>
            <w:r>
              <w:t>straatnaam</w:t>
            </w:r>
            <w:proofErr w:type="gramEnd"/>
            <w:r>
              <w:t>, huisnummer, postcode, plaats)</w:t>
            </w:r>
          </w:p>
        </w:tc>
      </w:tr>
      <w:tr w:rsidR="003F3883" w14:paraId="059D8DC4" w14:textId="77777777" w:rsidTr="007B49B2">
        <w:tc>
          <w:tcPr>
            <w:tcW w:w="2972" w:type="dxa"/>
          </w:tcPr>
          <w:p w14:paraId="1435BBA2" w14:textId="01BC729F" w:rsidR="003F3883" w:rsidRPr="003F3883" w:rsidRDefault="003F3883" w:rsidP="003F3883">
            <w:pPr>
              <w:rPr>
                <w:b/>
                <w:bCs/>
              </w:rPr>
            </w:pPr>
            <w:r>
              <w:t xml:space="preserve">Contactgegevens </w:t>
            </w:r>
          </w:p>
        </w:tc>
        <w:tc>
          <w:tcPr>
            <w:tcW w:w="6083" w:type="dxa"/>
          </w:tcPr>
          <w:p w14:paraId="6C6BFB88" w14:textId="3585FBE1" w:rsidR="003F3883" w:rsidRPr="003F3883" w:rsidRDefault="003F3883" w:rsidP="003F3883">
            <w:pPr>
              <w:rPr>
                <w:b/>
                <w:bCs/>
              </w:rPr>
            </w:pPr>
            <w:r>
              <w:t>(</w:t>
            </w:r>
            <w:proofErr w:type="gramStart"/>
            <w:r>
              <w:t>telefoonnummer</w:t>
            </w:r>
            <w:proofErr w:type="gramEnd"/>
            <w:r>
              <w:t>, e-mailadres)</w:t>
            </w:r>
          </w:p>
        </w:tc>
      </w:tr>
      <w:tr w:rsidR="003731D9" w14:paraId="43E82DA8" w14:textId="77777777" w:rsidTr="007B49B2">
        <w:tc>
          <w:tcPr>
            <w:tcW w:w="2972" w:type="dxa"/>
          </w:tcPr>
          <w:p w14:paraId="0FFA2FFB" w14:textId="1940F8D3" w:rsidR="003731D9" w:rsidRDefault="003731D9" w:rsidP="003731D9">
            <w:r>
              <w:t xml:space="preserve">Contactpersoon </w:t>
            </w:r>
            <w:r w:rsidR="007B49B2">
              <w:t xml:space="preserve">/contactpersonen </w:t>
            </w:r>
            <w:r>
              <w:t>leerling</w:t>
            </w:r>
          </w:p>
        </w:tc>
        <w:tc>
          <w:tcPr>
            <w:tcW w:w="6083" w:type="dxa"/>
          </w:tcPr>
          <w:p w14:paraId="0C0F5979" w14:textId="77777777" w:rsidR="003731D9" w:rsidRDefault="003731D9" w:rsidP="003731D9"/>
        </w:tc>
      </w:tr>
      <w:tr w:rsidR="003731D9" w14:paraId="1E10AB07" w14:textId="77777777" w:rsidTr="007B49B2">
        <w:tc>
          <w:tcPr>
            <w:tcW w:w="2972" w:type="dxa"/>
          </w:tcPr>
          <w:p w14:paraId="50BB29E4" w14:textId="18B26E8B" w:rsidR="003731D9" w:rsidRDefault="003731D9" w:rsidP="003731D9">
            <w:r>
              <w:t>Functie contactpersoon</w:t>
            </w:r>
          </w:p>
        </w:tc>
        <w:tc>
          <w:tcPr>
            <w:tcW w:w="6083" w:type="dxa"/>
          </w:tcPr>
          <w:p w14:paraId="3742F07D" w14:textId="77777777" w:rsidR="003731D9" w:rsidRDefault="003731D9" w:rsidP="003731D9"/>
        </w:tc>
      </w:tr>
      <w:tr w:rsidR="003731D9" w14:paraId="5EB3AC32" w14:textId="77777777" w:rsidTr="007B49B2">
        <w:tc>
          <w:tcPr>
            <w:tcW w:w="2972" w:type="dxa"/>
          </w:tcPr>
          <w:p w14:paraId="3460B715" w14:textId="02A342BF" w:rsidR="003731D9" w:rsidRDefault="003731D9" w:rsidP="003731D9">
            <w:r>
              <w:t xml:space="preserve">Contactgegevens </w:t>
            </w:r>
          </w:p>
        </w:tc>
        <w:tc>
          <w:tcPr>
            <w:tcW w:w="6083" w:type="dxa"/>
          </w:tcPr>
          <w:p w14:paraId="7D5C72F9" w14:textId="04227B64" w:rsidR="003731D9" w:rsidRDefault="003731D9" w:rsidP="003731D9">
            <w:r>
              <w:t>(</w:t>
            </w:r>
            <w:proofErr w:type="gramStart"/>
            <w:r>
              <w:t>telefoonnummer</w:t>
            </w:r>
            <w:proofErr w:type="gramEnd"/>
            <w:r>
              <w:t>, e-mailadres)</w:t>
            </w:r>
          </w:p>
        </w:tc>
      </w:tr>
      <w:tr w:rsidR="003731D9" w14:paraId="28DE91FB" w14:textId="77777777" w:rsidTr="007B49B2">
        <w:tc>
          <w:tcPr>
            <w:tcW w:w="2972" w:type="dxa"/>
          </w:tcPr>
          <w:p w14:paraId="04BD5A8E" w14:textId="08578002" w:rsidR="003731D9" w:rsidRDefault="003731D9" w:rsidP="003731D9">
            <w:r>
              <w:t xml:space="preserve">Huidig leerjaar </w:t>
            </w:r>
          </w:p>
        </w:tc>
        <w:tc>
          <w:tcPr>
            <w:tcW w:w="6083" w:type="dxa"/>
          </w:tcPr>
          <w:p w14:paraId="6F4799A7" w14:textId="77777777" w:rsidR="003731D9" w:rsidRDefault="003731D9" w:rsidP="003731D9"/>
        </w:tc>
      </w:tr>
      <w:tr w:rsidR="003731D9" w14:paraId="6B5977F7" w14:textId="77777777" w:rsidTr="007B49B2">
        <w:tc>
          <w:tcPr>
            <w:tcW w:w="2972" w:type="dxa"/>
          </w:tcPr>
          <w:p w14:paraId="03D370F2" w14:textId="4B2D21CA" w:rsidR="003731D9" w:rsidRDefault="003731D9" w:rsidP="003731D9">
            <w:r>
              <w:t>Huidig niveau</w:t>
            </w:r>
          </w:p>
        </w:tc>
        <w:tc>
          <w:tcPr>
            <w:tcW w:w="6083" w:type="dxa"/>
          </w:tcPr>
          <w:p w14:paraId="61A0A7FD" w14:textId="77777777" w:rsidR="003731D9" w:rsidRDefault="003731D9" w:rsidP="003731D9"/>
        </w:tc>
      </w:tr>
      <w:tr w:rsidR="00CB74A5" w14:paraId="5CCB626E" w14:textId="77777777" w:rsidTr="007B49B2">
        <w:tc>
          <w:tcPr>
            <w:tcW w:w="2972" w:type="dxa"/>
          </w:tcPr>
          <w:p w14:paraId="319094B0" w14:textId="28B6624E" w:rsidR="00CB74A5" w:rsidRDefault="00CB74A5" w:rsidP="003731D9">
            <w:r>
              <w:t xml:space="preserve">Huidige sector/profielkeuze </w:t>
            </w:r>
          </w:p>
        </w:tc>
        <w:tc>
          <w:tcPr>
            <w:tcW w:w="6083" w:type="dxa"/>
          </w:tcPr>
          <w:p w14:paraId="12A4F157" w14:textId="7C6DC4DD" w:rsidR="00CB74A5" w:rsidRDefault="001003F7" w:rsidP="003731D9">
            <w:r>
              <w:t>(</w:t>
            </w:r>
            <w:proofErr w:type="gramStart"/>
            <w:r>
              <w:t>indien</w:t>
            </w:r>
            <w:proofErr w:type="gramEnd"/>
            <w:r>
              <w:t xml:space="preserve"> van toepassing)</w:t>
            </w:r>
          </w:p>
        </w:tc>
      </w:tr>
      <w:tr w:rsidR="002E7146" w14:paraId="62C26035" w14:textId="77777777" w:rsidTr="007B49B2">
        <w:tc>
          <w:tcPr>
            <w:tcW w:w="2972" w:type="dxa"/>
          </w:tcPr>
          <w:p w14:paraId="3D4DDC3A" w14:textId="586AAF07" w:rsidR="002E7146" w:rsidRDefault="000A2106" w:rsidP="002E7146">
            <w:r>
              <w:t>LWOO</w:t>
            </w:r>
            <w:r w:rsidR="004107F7">
              <w:t>-beschikking</w:t>
            </w:r>
          </w:p>
        </w:tc>
        <w:tc>
          <w:tcPr>
            <w:tcW w:w="6083" w:type="dxa"/>
          </w:tcPr>
          <w:p w14:paraId="6F0660F4" w14:textId="23666506" w:rsidR="002E7146" w:rsidRDefault="004107F7" w:rsidP="002E7146">
            <w:r>
              <w:t>(</w:t>
            </w:r>
            <w:proofErr w:type="gramStart"/>
            <w:r>
              <w:t>ja</w:t>
            </w:r>
            <w:proofErr w:type="gramEnd"/>
            <w:r>
              <w:t>/nee)</w:t>
            </w:r>
          </w:p>
        </w:tc>
      </w:tr>
      <w:tr w:rsidR="002E7146" w14:paraId="5EFFDF1C" w14:textId="77777777" w:rsidTr="007B49B2">
        <w:tc>
          <w:tcPr>
            <w:tcW w:w="2972" w:type="dxa"/>
          </w:tcPr>
          <w:p w14:paraId="60430CB2" w14:textId="7D668BE9" w:rsidR="002E7146" w:rsidRDefault="004107F7" w:rsidP="002E7146">
            <w:r>
              <w:t xml:space="preserve">TLV </w:t>
            </w:r>
            <w:proofErr w:type="spellStart"/>
            <w:r>
              <w:t>PrO</w:t>
            </w:r>
            <w:proofErr w:type="spellEnd"/>
          </w:p>
        </w:tc>
        <w:tc>
          <w:tcPr>
            <w:tcW w:w="6083" w:type="dxa"/>
          </w:tcPr>
          <w:p w14:paraId="074AE355" w14:textId="07A1D9B6" w:rsidR="002E7146" w:rsidRDefault="004107F7" w:rsidP="002E7146">
            <w:r>
              <w:t>(</w:t>
            </w:r>
            <w:proofErr w:type="gramStart"/>
            <w:r>
              <w:t>ja</w:t>
            </w:r>
            <w:proofErr w:type="gramEnd"/>
            <w:r>
              <w:t>/nee)</w:t>
            </w:r>
          </w:p>
        </w:tc>
      </w:tr>
    </w:tbl>
    <w:p w14:paraId="305F58A1" w14:textId="77777777" w:rsidR="00877934" w:rsidRDefault="00877934" w:rsidP="008779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F519E9" w14:paraId="62691B16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1A0C3C11" w14:textId="784FBB9D" w:rsidR="00F519E9" w:rsidRPr="00950DE6" w:rsidRDefault="00950DE6">
            <w:pPr>
              <w:rPr>
                <w:b/>
                <w:bCs/>
              </w:rPr>
            </w:pPr>
            <w:r w:rsidRPr="00950DE6">
              <w:rPr>
                <w:b/>
                <w:bCs/>
                <w:sz w:val="24"/>
                <w:szCs w:val="32"/>
              </w:rPr>
              <w:t>Reden van overstap</w:t>
            </w:r>
          </w:p>
        </w:tc>
      </w:tr>
      <w:tr w:rsidR="00F519E9" w14:paraId="696277B4" w14:textId="77777777" w:rsidTr="007B49B2">
        <w:tc>
          <w:tcPr>
            <w:tcW w:w="2972" w:type="dxa"/>
          </w:tcPr>
          <w:p w14:paraId="7540FCB2" w14:textId="7658F23A" w:rsidR="00F519E9" w:rsidRDefault="006738B3">
            <w:r>
              <w:t>Reden of aanleiding</w:t>
            </w:r>
          </w:p>
        </w:tc>
        <w:tc>
          <w:tcPr>
            <w:tcW w:w="6083" w:type="dxa"/>
          </w:tcPr>
          <w:p w14:paraId="592B3378" w14:textId="77777777" w:rsidR="00F519E9" w:rsidRDefault="00F519E9"/>
        </w:tc>
      </w:tr>
      <w:tr w:rsidR="00F519E9" w14:paraId="514ECB93" w14:textId="77777777" w:rsidTr="007B49B2">
        <w:tc>
          <w:tcPr>
            <w:tcW w:w="2972" w:type="dxa"/>
          </w:tcPr>
          <w:p w14:paraId="019730ED" w14:textId="077FE472" w:rsidR="00F519E9" w:rsidRDefault="006738B3">
            <w:r>
              <w:t>Initiatief bij</w:t>
            </w:r>
          </w:p>
        </w:tc>
        <w:tc>
          <w:tcPr>
            <w:tcW w:w="6083" w:type="dxa"/>
          </w:tcPr>
          <w:p w14:paraId="203CA33B" w14:textId="3CCE12AB" w:rsidR="00F519E9" w:rsidRDefault="006738B3">
            <w:r>
              <w:t>(</w:t>
            </w:r>
            <w:proofErr w:type="gramStart"/>
            <w:r>
              <w:t>ouders</w:t>
            </w:r>
            <w:proofErr w:type="gramEnd"/>
            <w:r>
              <w:t>, leerling, huidige school, anders, + uitleg)</w:t>
            </w:r>
          </w:p>
        </w:tc>
      </w:tr>
      <w:tr w:rsidR="006738B3" w14:paraId="52AA5FB8" w14:textId="77777777" w:rsidTr="007B49B2">
        <w:tc>
          <w:tcPr>
            <w:tcW w:w="2972" w:type="dxa"/>
          </w:tcPr>
          <w:p w14:paraId="7B6DC5E0" w14:textId="2A1B4CE0" w:rsidR="006738B3" w:rsidRDefault="006738B3">
            <w:r>
              <w:t>Aanmelding bij meerdere scholen</w:t>
            </w:r>
            <w:r w:rsidR="000D2244">
              <w:t xml:space="preserve"> + voorkeur</w:t>
            </w:r>
            <w:r w:rsidR="001547B7">
              <w:t>sschool</w:t>
            </w:r>
            <w:r w:rsidR="000D2244">
              <w:t>?</w:t>
            </w:r>
          </w:p>
        </w:tc>
        <w:tc>
          <w:tcPr>
            <w:tcW w:w="6083" w:type="dxa"/>
          </w:tcPr>
          <w:p w14:paraId="3D4D1EFB" w14:textId="77777777" w:rsidR="006738B3" w:rsidRDefault="006738B3"/>
        </w:tc>
      </w:tr>
      <w:tr w:rsidR="00950DE6" w14:paraId="22664B35" w14:textId="77777777" w:rsidTr="007B49B2">
        <w:tc>
          <w:tcPr>
            <w:tcW w:w="2972" w:type="dxa"/>
          </w:tcPr>
          <w:p w14:paraId="27D1C935" w14:textId="344E6C88" w:rsidR="00950DE6" w:rsidRDefault="00950DE6" w:rsidP="00950DE6">
            <w:r w:rsidRPr="009D1D06">
              <w:t xml:space="preserve">Advies </w:t>
            </w:r>
            <w:proofErr w:type="spellStart"/>
            <w:r w:rsidRPr="009D1D06">
              <w:t>w.b</w:t>
            </w:r>
            <w:proofErr w:type="spellEnd"/>
            <w:r w:rsidRPr="009D1D06">
              <w:t>. leerjaar bij overstap</w:t>
            </w:r>
          </w:p>
        </w:tc>
        <w:tc>
          <w:tcPr>
            <w:tcW w:w="6083" w:type="dxa"/>
          </w:tcPr>
          <w:p w14:paraId="3620C65A" w14:textId="3FA66843" w:rsidR="00950DE6" w:rsidRDefault="00950DE6" w:rsidP="00950DE6">
            <w:r w:rsidRPr="009D1D06">
              <w:t>(</w:t>
            </w:r>
            <w:proofErr w:type="gramStart"/>
            <w:r w:rsidRPr="009D1D06">
              <w:t>tijdens</w:t>
            </w:r>
            <w:proofErr w:type="gramEnd"/>
            <w:r w:rsidRPr="009D1D06">
              <w:t xml:space="preserve"> schooljaar of bij wisseling schooljaar)</w:t>
            </w:r>
          </w:p>
        </w:tc>
      </w:tr>
      <w:tr w:rsidR="00950DE6" w14:paraId="5A0C2674" w14:textId="77777777" w:rsidTr="007B49B2">
        <w:tc>
          <w:tcPr>
            <w:tcW w:w="2972" w:type="dxa"/>
          </w:tcPr>
          <w:p w14:paraId="762A7C52" w14:textId="6DFA976C" w:rsidR="00950DE6" w:rsidRDefault="00950DE6" w:rsidP="00950DE6">
            <w:r w:rsidRPr="009D1D06">
              <w:t xml:space="preserve">Advies </w:t>
            </w:r>
            <w:proofErr w:type="spellStart"/>
            <w:r w:rsidRPr="009D1D06">
              <w:t>w.b</w:t>
            </w:r>
            <w:proofErr w:type="spellEnd"/>
            <w:r w:rsidRPr="009D1D06">
              <w:t>. niveau bij overstap</w:t>
            </w:r>
          </w:p>
        </w:tc>
        <w:tc>
          <w:tcPr>
            <w:tcW w:w="6083" w:type="dxa"/>
          </w:tcPr>
          <w:p w14:paraId="56F04176" w14:textId="418FF635" w:rsidR="00950DE6" w:rsidRDefault="00950DE6" w:rsidP="00950DE6">
            <w:r w:rsidRPr="009D1D06">
              <w:t>(</w:t>
            </w:r>
            <w:proofErr w:type="gramStart"/>
            <w:r w:rsidRPr="009D1D06">
              <w:t>tijdens</w:t>
            </w:r>
            <w:proofErr w:type="gramEnd"/>
            <w:r w:rsidRPr="009D1D06">
              <w:t xml:space="preserve"> schooljaar of bij wisseling schooljaar)</w:t>
            </w:r>
          </w:p>
        </w:tc>
      </w:tr>
    </w:tbl>
    <w:p w14:paraId="15E8AB9C" w14:textId="77777777" w:rsidR="00F519E9" w:rsidRDefault="00F519E9" w:rsidP="008779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709"/>
        <w:gridCol w:w="423"/>
        <w:gridCol w:w="1132"/>
        <w:gridCol w:w="1132"/>
        <w:gridCol w:w="1132"/>
        <w:gridCol w:w="1132"/>
        <w:gridCol w:w="1132"/>
      </w:tblGrid>
      <w:tr w:rsidR="00F519E9" w14:paraId="03B72F98" w14:textId="77777777">
        <w:tc>
          <w:tcPr>
            <w:tcW w:w="9055" w:type="dxa"/>
            <w:gridSpan w:val="9"/>
            <w:shd w:val="clear" w:color="auto" w:fill="D2D4EA" w:themeFill="text2" w:themeFillTint="66"/>
          </w:tcPr>
          <w:p w14:paraId="7BEE6575" w14:textId="0845170D" w:rsidR="00F519E9" w:rsidRPr="0083503F" w:rsidRDefault="0083503F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Schoolloopbaan VO</w:t>
            </w:r>
          </w:p>
        </w:tc>
      </w:tr>
      <w:tr w:rsidR="002A2E11" w14:paraId="5CC778C3" w14:textId="77777777">
        <w:trPr>
          <w:trHeight w:val="294"/>
        </w:trPr>
        <w:tc>
          <w:tcPr>
            <w:tcW w:w="1131" w:type="dxa"/>
          </w:tcPr>
          <w:p w14:paraId="47B6707F" w14:textId="1914F10A" w:rsidR="002A2E11" w:rsidRDefault="002A2E11">
            <w:r>
              <w:t>Schooljaar</w:t>
            </w:r>
            <w:r w:rsidR="00A32E01">
              <w:t>:</w:t>
            </w:r>
          </w:p>
        </w:tc>
        <w:tc>
          <w:tcPr>
            <w:tcW w:w="1132" w:type="dxa"/>
          </w:tcPr>
          <w:p w14:paraId="3D069666" w14:textId="1B65D5ED" w:rsidR="002A2E11" w:rsidRDefault="00A32E01">
            <w:r>
              <w:t>1</w:t>
            </w:r>
          </w:p>
        </w:tc>
        <w:tc>
          <w:tcPr>
            <w:tcW w:w="1132" w:type="dxa"/>
            <w:gridSpan w:val="2"/>
          </w:tcPr>
          <w:p w14:paraId="40C48DDD" w14:textId="536FC979" w:rsidR="002A2E11" w:rsidRDefault="00A32E01">
            <w:r>
              <w:t>School:</w:t>
            </w:r>
          </w:p>
        </w:tc>
        <w:tc>
          <w:tcPr>
            <w:tcW w:w="1132" w:type="dxa"/>
          </w:tcPr>
          <w:p w14:paraId="4F8323B6" w14:textId="77777777" w:rsidR="002A2E11" w:rsidRDefault="002A2E11"/>
        </w:tc>
        <w:tc>
          <w:tcPr>
            <w:tcW w:w="1132" w:type="dxa"/>
          </w:tcPr>
          <w:p w14:paraId="74FDE171" w14:textId="029113AF" w:rsidR="002A2E11" w:rsidRDefault="00A32E01">
            <w:r>
              <w:t>Leerjaar:</w:t>
            </w:r>
          </w:p>
        </w:tc>
        <w:tc>
          <w:tcPr>
            <w:tcW w:w="1132" w:type="dxa"/>
          </w:tcPr>
          <w:p w14:paraId="4ABEB492" w14:textId="77777777" w:rsidR="002A2E11" w:rsidRDefault="002A2E11"/>
        </w:tc>
        <w:tc>
          <w:tcPr>
            <w:tcW w:w="1132" w:type="dxa"/>
          </w:tcPr>
          <w:p w14:paraId="11221D15" w14:textId="12ACC332" w:rsidR="002A2E11" w:rsidRDefault="00A32E01">
            <w:r>
              <w:t>Niveau:</w:t>
            </w:r>
          </w:p>
        </w:tc>
        <w:tc>
          <w:tcPr>
            <w:tcW w:w="1132" w:type="dxa"/>
          </w:tcPr>
          <w:p w14:paraId="7634A5BF" w14:textId="1A8A539D" w:rsidR="002A2E11" w:rsidRDefault="002A2E11"/>
        </w:tc>
      </w:tr>
      <w:tr w:rsidR="00A32E01" w14:paraId="45A6F543" w14:textId="77777777">
        <w:trPr>
          <w:trHeight w:val="294"/>
        </w:trPr>
        <w:tc>
          <w:tcPr>
            <w:tcW w:w="1131" w:type="dxa"/>
          </w:tcPr>
          <w:p w14:paraId="1035F679" w14:textId="58A06FA2" w:rsidR="00A32E01" w:rsidRDefault="00A32E01" w:rsidP="00A32E01">
            <w:r>
              <w:t>Schooljaar:</w:t>
            </w:r>
          </w:p>
        </w:tc>
        <w:tc>
          <w:tcPr>
            <w:tcW w:w="1132" w:type="dxa"/>
          </w:tcPr>
          <w:p w14:paraId="013D42CC" w14:textId="2CCCA3D0" w:rsidR="00A32E01" w:rsidRDefault="00A32E01" w:rsidP="00A32E01">
            <w:r>
              <w:t>2</w:t>
            </w:r>
          </w:p>
        </w:tc>
        <w:tc>
          <w:tcPr>
            <w:tcW w:w="1132" w:type="dxa"/>
            <w:gridSpan w:val="2"/>
          </w:tcPr>
          <w:p w14:paraId="2638407C" w14:textId="1DE78EAB" w:rsidR="00A32E01" w:rsidRDefault="00A32E01" w:rsidP="00A32E01">
            <w:r>
              <w:t>School:</w:t>
            </w:r>
          </w:p>
        </w:tc>
        <w:tc>
          <w:tcPr>
            <w:tcW w:w="1132" w:type="dxa"/>
          </w:tcPr>
          <w:p w14:paraId="570EAD9D" w14:textId="77777777" w:rsidR="00A32E01" w:rsidRDefault="00A32E01" w:rsidP="00A32E01"/>
        </w:tc>
        <w:tc>
          <w:tcPr>
            <w:tcW w:w="1132" w:type="dxa"/>
          </w:tcPr>
          <w:p w14:paraId="692739D6" w14:textId="5758F06A" w:rsidR="00A32E01" w:rsidRDefault="00A32E01" w:rsidP="00A32E01">
            <w:r>
              <w:t>Leerjaar:</w:t>
            </w:r>
          </w:p>
        </w:tc>
        <w:tc>
          <w:tcPr>
            <w:tcW w:w="1132" w:type="dxa"/>
          </w:tcPr>
          <w:p w14:paraId="20E2A827" w14:textId="77777777" w:rsidR="00A32E01" w:rsidRDefault="00A32E01" w:rsidP="00A32E01"/>
        </w:tc>
        <w:tc>
          <w:tcPr>
            <w:tcW w:w="1132" w:type="dxa"/>
          </w:tcPr>
          <w:p w14:paraId="325998BD" w14:textId="0A0BF87D" w:rsidR="00A32E01" w:rsidRDefault="00A32E01" w:rsidP="00A32E01">
            <w:r>
              <w:t>Niveau:</w:t>
            </w:r>
          </w:p>
        </w:tc>
        <w:tc>
          <w:tcPr>
            <w:tcW w:w="1132" w:type="dxa"/>
          </w:tcPr>
          <w:p w14:paraId="0BB8A537" w14:textId="1C01E835" w:rsidR="00A32E01" w:rsidRDefault="00A32E01" w:rsidP="00A32E01"/>
        </w:tc>
      </w:tr>
      <w:tr w:rsidR="00A32E01" w14:paraId="1DCCEE30" w14:textId="77777777">
        <w:trPr>
          <w:trHeight w:val="294"/>
        </w:trPr>
        <w:tc>
          <w:tcPr>
            <w:tcW w:w="1131" w:type="dxa"/>
          </w:tcPr>
          <w:p w14:paraId="5EA0B5A9" w14:textId="6380E3D6" w:rsidR="00A32E01" w:rsidRDefault="00A32E01" w:rsidP="00A32E01">
            <w:r>
              <w:t>Schooljaar:</w:t>
            </w:r>
          </w:p>
        </w:tc>
        <w:tc>
          <w:tcPr>
            <w:tcW w:w="1132" w:type="dxa"/>
          </w:tcPr>
          <w:p w14:paraId="5666107A" w14:textId="41B53DAD" w:rsidR="00A32E01" w:rsidRDefault="00A32E01" w:rsidP="00A32E01">
            <w:r>
              <w:t>3</w:t>
            </w:r>
          </w:p>
        </w:tc>
        <w:tc>
          <w:tcPr>
            <w:tcW w:w="1132" w:type="dxa"/>
            <w:gridSpan w:val="2"/>
          </w:tcPr>
          <w:p w14:paraId="2492EA5E" w14:textId="62B17D1B" w:rsidR="00A32E01" w:rsidRDefault="00A32E01" w:rsidP="00A32E01">
            <w:r>
              <w:t>School:</w:t>
            </w:r>
          </w:p>
        </w:tc>
        <w:tc>
          <w:tcPr>
            <w:tcW w:w="1132" w:type="dxa"/>
          </w:tcPr>
          <w:p w14:paraId="3335EE04" w14:textId="77777777" w:rsidR="00A32E01" w:rsidRDefault="00A32E01" w:rsidP="00A32E01"/>
        </w:tc>
        <w:tc>
          <w:tcPr>
            <w:tcW w:w="1132" w:type="dxa"/>
          </w:tcPr>
          <w:p w14:paraId="36F8EF70" w14:textId="4E195205" w:rsidR="00A32E01" w:rsidRDefault="00A32E01" w:rsidP="00A32E01">
            <w:r>
              <w:t>Leerjaar:</w:t>
            </w:r>
          </w:p>
        </w:tc>
        <w:tc>
          <w:tcPr>
            <w:tcW w:w="1132" w:type="dxa"/>
          </w:tcPr>
          <w:p w14:paraId="07066951" w14:textId="77777777" w:rsidR="00A32E01" w:rsidRDefault="00A32E01" w:rsidP="00A32E01"/>
        </w:tc>
        <w:tc>
          <w:tcPr>
            <w:tcW w:w="1132" w:type="dxa"/>
          </w:tcPr>
          <w:p w14:paraId="1C0302CC" w14:textId="3C6C6228" w:rsidR="00A32E01" w:rsidRDefault="00A32E01" w:rsidP="00A32E01">
            <w:r>
              <w:t>Niveau:</w:t>
            </w:r>
          </w:p>
        </w:tc>
        <w:tc>
          <w:tcPr>
            <w:tcW w:w="1132" w:type="dxa"/>
          </w:tcPr>
          <w:p w14:paraId="3A8F12B1" w14:textId="77777777" w:rsidR="00A32E01" w:rsidRDefault="00A32E01" w:rsidP="00A32E01"/>
        </w:tc>
      </w:tr>
      <w:tr w:rsidR="00A32E01" w14:paraId="6F29F550" w14:textId="77777777">
        <w:trPr>
          <w:trHeight w:val="294"/>
        </w:trPr>
        <w:tc>
          <w:tcPr>
            <w:tcW w:w="1131" w:type="dxa"/>
          </w:tcPr>
          <w:p w14:paraId="55F6B41A" w14:textId="2D525D42" w:rsidR="00A32E01" w:rsidRDefault="00A32E01" w:rsidP="00A32E01">
            <w:r>
              <w:t>Schooljaar:</w:t>
            </w:r>
          </w:p>
        </w:tc>
        <w:tc>
          <w:tcPr>
            <w:tcW w:w="1132" w:type="dxa"/>
          </w:tcPr>
          <w:p w14:paraId="74683ABC" w14:textId="4E4CF5C5" w:rsidR="00A32E01" w:rsidRDefault="00A32E01" w:rsidP="00A32E01">
            <w:r>
              <w:t>4</w:t>
            </w:r>
          </w:p>
        </w:tc>
        <w:tc>
          <w:tcPr>
            <w:tcW w:w="1132" w:type="dxa"/>
            <w:gridSpan w:val="2"/>
          </w:tcPr>
          <w:p w14:paraId="5DA230B6" w14:textId="4BD07701" w:rsidR="00A32E01" w:rsidRDefault="00A32E01" w:rsidP="00A32E01">
            <w:r>
              <w:t>School:</w:t>
            </w:r>
          </w:p>
        </w:tc>
        <w:tc>
          <w:tcPr>
            <w:tcW w:w="1132" w:type="dxa"/>
          </w:tcPr>
          <w:p w14:paraId="32339E0B" w14:textId="77777777" w:rsidR="00A32E01" w:rsidRDefault="00A32E01" w:rsidP="00A32E01"/>
        </w:tc>
        <w:tc>
          <w:tcPr>
            <w:tcW w:w="1132" w:type="dxa"/>
          </w:tcPr>
          <w:p w14:paraId="0142E35E" w14:textId="17724CE3" w:rsidR="00A32E01" w:rsidRDefault="00A32E01" w:rsidP="00A32E01">
            <w:r>
              <w:t>Leerjaar:</w:t>
            </w:r>
          </w:p>
        </w:tc>
        <w:tc>
          <w:tcPr>
            <w:tcW w:w="1132" w:type="dxa"/>
          </w:tcPr>
          <w:p w14:paraId="7E1938AE" w14:textId="77777777" w:rsidR="00A32E01" w:rsidRDefault="00A32E01" w:rsidP="00A32E01"/>
        </w:tc>
        <w:tc>
          <w:tcPr>
            <w:tcW w:w="1132" w:type="dxa"/>
          </w:tcPr>
          <w:p w14:paraId="28A05982" w14:textId="16FC6D0B" w:rsidR="00A32E01" w:rsidRDefault="00A32E01" w:rsidP="00A32E01">
            <w:r>
              <w:t>Niveau:</w:t>
            </w:r>
          </w:p>
        </w:tc>
        <w:tc>
          <w:tcPr>
            <w:tcW w:w="1132" w:type="dxa"/>
          </w:tcPr>
          <w:p w14:paraId="2A969DA1" w14:textId="77777777" w:rsidR="00A32E01" w:rsidRDefault="00A32E01" w:rsidP="00A32E01"/>
        </w:tc>
      </w:tr>
      <w:tr w:rsidR="00A32E01" w14:paraId="594E2796" w14:textId="77777777">
        <w:trPr>
          <w:trHeight w:val="294"/>
        </w:trPr>
        <w:tc>
          <w:tcPr>
            <w:tcW w:w="1131" w:type="dxa"/>
          </w:tcPr>
          <w:p w14:paraId="71DAC5AB" w14:textId="1FCECA37" w:rsidR="00A32E01" w:rsidRDefault="00A32E01" w:rsidP="00A32E01">
            <w:r>
              <w:t>Schooljaar:</w:t>
            </w:r>
          </w:p>
        </w:tc>
        <w:tc>
          <w:tcPr>
            <w:tcW w:w="1132" w:type="dxa"/>
          </w:tcPr>
          <w:p w14:paraId="70DE360B" w14:textId="797D60ED" w:rsidR="00A32E01" w:rsidRDefault="00A32E01" w:rsidP="00A32E01">
            <w:r>
              <w:t>5</w:t>
            </w:r>
          </w:p>
        </w:tc>
        <w:tc>
          <w:tcPr>
            <w:tcW w:w="1132" w:type="dxa"/>
            <w:gridSpan w:val="2"/>
          </w:tcPr>
          <w:p w14:paraId="17CC26D4" w14:textId="5B3059AD" w:rsidR="00A32E01" w:rsidRDefault="00A32E01" w:rsidP="00A32E01">
            <w:r>
              <w:t>School:</w:t>
            </w:r>
          </w:p>
        </w:tc>
        <w:tc>
          <w:tcPr>
            <w:tcW w:w="1132" w:type="dxa"/>
          </w:tcPr>
          <w:p w14:paraId="0DFA5CF9" w14:textId="77777777" w:rsidR="00A32E01" w:rsidRDefault="00A32E01" w:rsidP="00A32E01"/>
        </w:tc>
        <w:tc>
          <w:tcPr>
            <w:tcW w:w="1132" w:type="dxa"/>
          </w:tcPr>
          <w:p w14:paraId="58CD7AA5" w14:textId="68ED1671" w:rsidR="00A32E01" w:rsidRDefault="00A32E01" w:rsidP="00A32E01">
            <w:r>
              <w:t>Leerjaar:</w:t>
            </w:r>
          </w:p>
        </w:tc>
        <w:tc>
          <w:tcPr>
            <w:tcW w:w="1132" w:type="dxa"/>
          </w:tcPr>
          <w:p w14:paraId="5DE70300" w14:textId="77777777" w:rsidR="00A32E01" w:rsidRDefault="00A32E01" w:rsidP="00A32E01"/>
        </w:tc>
        <w:tc>
          <w:tcPr>
            <w:tcW w:w="1132" w:type="dxa"/>
          </w:tcPr>
          <w:p w14:paraId="026B08E5" w14:textId="6A82C9A9" w:rsidR="00A32E01" w:rsidRDefault="00A32E01" w:rsidP="00A32E01">
            <w:r>
              <w:t>Niveau:</w:t>
            </w:r>
          </w:p>
        </w:tc>
        <w:tc>
          <w:tcPr>
            <w:tcW w:w="1132" w:type="dxa"/>
          </w:tcPr>
          <w:p w14:paraId="5F40F043" w14:textId="77777777" w:rsidR="00A32E01" w:rsidRDefault="00A32E01" w:rsidP="00A32E01"/>
        </w:tc>
      </w:tr>
      <w:tr w:rsidR="00A32E01" w14:paraId="3CD36F6D" w14:textId="77777777">
        <w:trPr>
          <w:trHeight w:val="294"/>
        </w:trPr>
        <w:tc>
          <w:tcPr>
            <w:tcW w:w="1131" w:type="dxa"/>
          </w:tcPr>
          <w:p w14:paraId="4EC030FC" w14:textId="61A49EEB" w:rsidR="00A32E01" w:rsidRDefault="00A32E01" w:rsidP="00A32E01">
            <w:r>
              <w:t>Schooljaar:</w:t>
            </w:r>
          </w:p>
        </w:tc>
        <w:tc>
          <w:tcPr>
            <w:tcW w:w="1132" w:type="dxa"/>
          </w:tcPr>
          <w:p w14:paraId="3E241867" w14:textId="59FC668C" w:rsidR="00A32E01" w:rsidRDefault="00A32E01" w:rsidP="00A32E01">
            <w:r>
              <w:t>6</w:t>
            </w:r>
          </w:p>
        </w:tc>
        <w:tc>
          <w:tcPr>
            <w:tcW w:w="1132" w:type="dxa"/>
            <w:gridSpan w:val="2"/>
          </w:tcPr>
          <w:p w14:paraId="09C8EDA1" w14:textId="03719676" w:rsidR="00A32E01" w:rsidRDefault="00A32E01" w:rsidP="00A32E01">
            <w:r>
              <w:t>School:</w:t>
            </w:r>
          </w:p>
        </w:tc>
        <w:tc>
          <w:tcPr>
            <w:tcW w:w="1132" w:type="dxa"/>
          </w:tcPr>
          <w:p w14:paraId="7C50F487" w14:textId="77777777" w:rsidR="00A32E01" w:rsidRDefault="00A32E01" w:rsidP="00A32E01"/>
        </w:tc>
        <w:tc>
          <w:tcPr>
            <w:tcW w:w="1132" w:type="dxa"/>
          </w:tcPr>
          <w:p w14:paraId="48C1E457" w14:textId="37A5CE5C" w:rsidR="00A32E01" w:rsidRDefault="00A32E01" w:rsidP="00A32E01">
            <w:r>
              <w:t>Leerjaar:</w:t>
            </w:r>
          </w:p>
        </w:tc>
        <w:tc>
          <w:tcPr>
            <w:tcW w:w="1132" w:type="dxa"/>
          </w:tcPr>
          <w:p w14:paraId="5161BCD7" w14:textId="77777777" w:rsidR="00A32E01" w:rsidRDefault="00A32E01" w:rsidP="00A32E01"/>
        </w:tc>
        <w:tc>
          <w:tcPr>
            <w:tcW w:w="1132" w:type="dxa"/>
          </w:tcPr>
          <w:p w14:paraId="2D9658C7" w14:textId="6EEA80AD" w:rsidR="00A32E01" w:rsidRDefault="00A32E01" w:rsidP="00A32E01">
            <w:r>
              <w:t>Niveau:</w:t>
            </w:r>
          </w:p>
        </w:tc>
        <w:tc>
          <w:tcPr>
            <w:tcW w:w="1132" w:type="dxa"/>
          </w:tcPr>
          <w:p w14:paraId="7BD88782" w14:textId="77777777" w:rsidR="00A32E01" w:rsidRDefault="00A32E01" w:rsidP="00A32E01"/>
        </w:tc>
      </w:tr>
      <w:tr w:rsidR="00993228" w14:paraId="56D50836" w14:textId="77777777" w:rsidTr="00993228">
        <w:trPr>
          <w:trHeight w:val="294"/>
        </w:trPr>
        <w:tc>
          <w:tcPr>
            <w:tcW w:w="2972" w:type="dxa"/>
            <w:gridSpan w:val="3"/>
          </w:tcPr>
          <w:p w14:paraId="6FEE9F17" w14:textId="127FE1B6" w:rsidR="00993228" w:rsidRDefault="00993228" w:rsidP="00A32E01">
            <w:r>
              <w:t>Bijzonderheden/ aanvullingen</w:t>
            </w:r>
          </w:p>
        </w:tc>
        <w:tc>
          <w:tcPr>
            <w:tcW w:w="6083" w:type="dxa"/>
            <w:gridSpan w:val="6"/>
          </w:tcPr>
          <w:p w14:paraId="63A89E7D" w14:textId="3C14402C" w:rsidR="00993228" w:rsidRDefault="00993228" w:rsidP="00A32E01"/>
        </w:tc>
      </w:tr>
    </w:tbl>
    <w:p w14:paraId="1EDF69E6" w14:textId="77777777" w:rsidR="00F519E9" w:rsidRDefault="00F519E9" w:rsidP="008779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F519E9" w14:paraId="440C7545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37DD68DB" w14:textId="17508309" w:rsidR="00F519E9" w:rsidRPr="005E6E8E" w:rsidRDefault="00AA62D2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Didactische en cognitieve</w:t>
            </w:r>
            <w:r w:rsidR="005E6E8E">
              <w:rPr>
                <w:b/>
                <w:bCs/>
                <w:sz w:val="24"/>
                <w:szCs w:val="32"/>
              </w:rPr>
              <w:t xml:space="preserve"> gegevens</w:t>
            </w:r>
          </w:p>
        </w:tc>
      </w:tr>
      <w:tr w:rsidR="00F519E9" w14:paraId="1C1901AA" w14:textId="77777777" w:rsidTr="007B49B2">
        <w:tc>
          <w:tcPr>
            <w:tcW w:w="2972" w:type="dxa"/>
          </w:tcPr>
          <w:p w14:paraId="2CFBBE7F" w14:textId="51A9E5A4" w:rsidR="00F519E9" w:rsidRDefault="00D570CC">
            <w:r>
              <w:t>Rapportcijfers</w:t>
            </w:r>
            <w:r w:rsidR="00D31960">
              <w:t xml:space="preserve"> huidig schooljaar</w:t>
            </w:r>
          </w:p>
        </w:tc>
        <w:tc>
          <w:tcPr>
            <w:tcW w:w="6083" w:type="dxa"/>
          </w:tcPr>
          <w:p w14:paraId="50C7CD3A" w14:textId="1DF1AF02" w:rsidR="00F519E9" w:rsidRDefault="00D570CC">
            <w:r>
              <w:t>(</w:t>
            </w:r>
            <w:proofErr w:type="gramStart"/>
            <w:r w:rsidR="00D31960">
              <w:t>beschrijving</w:t>
            </w:r>
            <w:proofErr w:type="gramEnd"/>
            <w:r w:rsidR="00D31960">
              <w:t xml:space="preserve"> of in bijlage)</w:t>
            </w:r>
          </w:p>
        </w:tc>
      </w:tr>
      <w:tr w:rsidR="00F519E9" w14:paraId="2FD1F112" w14:textId="77777777" w:rsidTr="007B49B2">
        <w:tc>
          <w:tcPr>
            <w:tcW w:w="2972" w:type="dxa"/>
          </w:tcPr>
          <w:p w14:paraId="06619733" w14:textId="330F5410" w:rsidR="00F519E9" w:rsidRDefault="00D31960">
            <w:r>
              <w:t xml:space="preserve">Recente </w:t>
            </w:r>
            <w:proofErr w:type="gramStart"/>
            <w:r>
              <w:t>IQ gegevens</w:t>
            </w:r>
            <w:proofErr w:type="gramEnd"/>
          </w:p>
        </w:tc>
        <w:tc>
          <w:tcPr>
            <w:tcW w:w="6083" w:type="dxa"/>
          </w:tcPr>
          <w:p w14:paraId="68F23B18" w14:textId="45F89ED8" w:rsidR="00F519E9" w:rsidRDefault="00D31960">
            <w:r>
              <w:t>(</w:t>
            </w:r>
            <w:proofErr w:type="gramStart"/>
            <w:r>
              <w:t>indien</w:t>
            </w:r>
            <w:proofErr w:type="gramEnd"/>
            <w:r>
              <w:t xml:space="preserve"> van toepassing, met toestemming ouders</w:t>
            </w:r>
            <w:r w:rsidR="00CD5407">
              <w:t>, evt. met bijlage</w:t>
            </w:r>
            <w:r>
              <w:t>)</w:t>
            </w:r>
          </w:p>
        </w:tc>
      </w:tr>
      <w:tr w:rsidR="00D31960" w14:paraId="0A7DD9BD" w14:textId="77777777" w:rsidTr="007B49B2">
        <w:tc>
          <w:tcPr>
            <w:tcW w:w="2972" w:type="dxa"/>
          </w:tcPr>
          <w:p w14:paraId="200A6344" w14:textId="34904A37" w:rsidR="00D31960" w:rsidRDefault="00752721">
            <w:r>
              <w:t>Recente LVS-resultaten of niveautoetsen</w:t>
            </w:r>
          </w:p>
        </w:tc>
        <w:tc>
          <w:tcPr>
            <w:tcW w:w="6083" w:type="dxa"/>
          </w:tcPr>
          <w:p w14:paraId="498EE898" w14:textId="163B1910" w:rsidR="00D31960" w:rsidRDefault="00752721">
            <w:r>
              <w:t>(</w:t>
            </w:r>
            <w:proofErr w:type="gramStart"/>
            <w:r>
              <w:t>denk</w:t>
            </w:r>
            <w:proofErr w:type="gramEnd"/>
            <w:r>
              <w:t xml:space="preserve"> aan cito-</w:t>
            </w:r>
            <w:proofErr w:type="spellStart"/>
            <w:r>
              <w:t>vas</w:t>
            </w:r>
            <w:proofErr w:type="spellEnd"/>
            <w:r>
              <w:t xml:space="preserve">, </w:t>
            </w:r>
            <w:r w:rsidR="00CD5407">
              <w:t xml:space="preserve">drempelonderzoek, </w:t>
            </w:r>
            <w:proofErr w:type="spellStart"/>
            <w:r w:rsidR="00CD5407">
              <w:t>diatoetsen</w:t>
            </w:r>
            <w:proofErr w:type="spellEnd"/>
            <w:r w:rsidR="00CD5407">
              <w:t>)</w:t>
            </w:r>
          </w:p>
        </w:tc>
      </w:tr>
      <w:tr w:rsidR="000B44A5" w14:paraId="78557990" w14:textId="77777777" w:rsidTr="007B49B2">
        <w:tc>
          <w:tcPr>
            <w:tcW w:w="2972" w:type="dxa"/>
          </w:tcPr>
          <w:p w14:paraId="01723360" w14:textId="06A4B66A" w:rsidR="000B44A5" w:rsidRDefault="000B44A5" w:rsidP="000B44A5">
            <w:r>
              <w:t>Overig</w:t>
            </w:r>
          </w:p>
        </w:tc>
        <w:tc>
          <w:tcPr>
            <w:tcW w:w="6083" w:type="dxa"/>
          </w:tcPr>
          <w:p w14:paraId="15299C14" w14:textId="77777777" w:rsidR="000B44A5" w:rsidRDefault="000B44A5" w:rsidP="000B44A5"/>
        </w:tc>
      </w:tr>
    </w:tbl>
    <w:p w14:paraId="0E1DA07B" w14:textId="77777777" w:rsidR="00CD5407" w:rsidRPr="00877934" w:rsidRDefault="00CD5407" w:rsidP="008779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0B44A5" w14:paraId="13145AEE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6E24C131" w14:textId="6848284D" w:rsidR="000B44A5" w:rsidRPr="005E6E8E" w:rsidRDefault="00053FCE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Sociaal-emotionele</w:t>
            </w:r>
            <w:r w:rsidR="000B44A5">
              <w:rPr>
                <w:b/>
                <w:bCs/>
                <w:sz w:val="24"/>
                <w:szCs w:val="32"/>
              </w:rPr>
              <w:t xml:space="preserve"> gegevens</w:t>
            </w:r>
          </w:p>
        </w:tc>
      </w:tr>
      <w:tr w:rsidR="00D9376F" w14:paraId="1F58AFF3" w14:textId="77777777">
        <w:tc>
          <w:tcPr>
            <w:tcW w:w="2972" w:type="dxa"/>
          </w:tcPr>
          <w:p w14:paraId="0EF1261E" w14:textId="493FFF2E" w:rsidR="00D9376F" w:rsidRDefault="00D9376F" w:rsidP="00D9376F">
            <w:r>
              <w:t>Onderzoek</w:t>
            </w:r>
          </w:p>
        </w:tc>
        <w:tc>
          <w:tcPr>
            <w:tcW w:w="6083" w:type="dxa"/>
          </w:tcPr>
          <w:p w14:paraId="54501594" w14:textId="0A56FDCE" w:rsidR="00D9376F" w:rsidRDefault="00D9376F" w:rsidP="00D9376F">
            <w:r>
              <w:t>(</w:t>
            </w:r>
            <w:proofErr w:type="gramStart"/>
            <w:r>
              <w:t>indien</w:t>
            </w:r>
            <w:proofErr w:type="gramEnd"/>
            <w:r>
              <w:t xml:space="preserve"> van toepassing, met toestemming ouders in bijlage)</w:t>
            </w:r>
          </w:p>
        </w:tc>
      </w:tr>
      <w:tr w:rsidR="00D9376F" w14:paraId="35995280" w14:textId="77777777">
        <w:tc>
          <w:tcPr>
            <w:tcW w:w="2972" w:type="dxa"/>
          </w:tcPr>
          <w:p w14:paraId="2862C74F" w14:textId="3068A3F0" w:rsidR="00D9376F" w:rsidRDefault="00D9376F" w:rsidP="00D9376F">
            <w:r>
              <w:t>Relevante diagnoses</w:t>
            </w:r>
          </w:p>
        </w:tc>
        <w:tc>
          <w:tcPr>
            <w:tcW w:w="6083" w:type="dxa"/>
          </w:tcPr>
          <w:p w14:paraId="7084E6DB" w14:textId="465385CD" w:rsidR="00D9376F" w:rsidRDefault="00D9376F" w:rsidP="00D9376F">
            <w:r>
              <w:t>(</w:t>
            </w:r>
            <w:proofErr w:type="gramStart"/>
            <w:r>
              <w:t>beschrijf</w:t>
            </w:r>
            <w:proofErr w:type="gramEnd"/>
            <w:r>
              <w:t xml:space="preserve"> diagnoses indien van toepassing, met toestemming ouders)</w:t>
            </w:r>
          </w:p>
        </w:tc>
      </w:tr>
      <w:tr w:rsidR="00D9376F" w14:paraId="215E7CC4" w14:textId="77777777">
        <w:tc>
          <w:tcPr>
            <w:tcW w:w="2972" w:type="dxa"/>
          </w:tcPr>
          <w:p w14:paraId="2B56A9FE" w14:textId="77777777" w:rsidR="00D9376F" w:rsidRDefault="00D9376F" w:rsidP="00D9376F">
            <w:r>
              <w:t>Overig</w:t>
            </w:r>
          </w:p>
        </w:tc>
        <w:tc>
          <w:tcPr>
            <w:tcW w:w="6083" w:type="dxa"/>
          </w:tcPr>
          <w:p w14:paraId="36C43CD5" w14:textId="77777777" w:rsidR="00D9376F" w:rsidRDefault="00D9376F" w:rsidP="00D9376F"/>
        </w:tc>
      </w:tr>
    </w:tbl>
    <w:p w14:paraId="12151C47" w14:textId="77777777" w:rsidR="000B44A5" w:rsidRDefault="000B44A5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CD260A" w14:paraId="3504C0EC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05BCBF55" w14:textId="150AAD99" w:rsidR="00CD260A" w:rsidRPr="005E6E8E" w:rsidRDefault="00CD260A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Gezondheid</w:t>
            </w:r>
          </w:p>
        </w:tc>
      </w:tr>
      <w:tr w:rsidR="002E1158" w14:paraId="7110627F" w14:textId="77777777">
        <w:tc>
          <w:tcPr>
            <w:tcW w:w="2972" w:type="dxa"/>
          </w:tcPr>
          <w:p w14:paraId="1269FB8C" w14:textId="568DDBA8" w:rsidR="002E1158" w:rsidRDefault="002E1158" w:rsidP="002E1158">
            <w:r>
              <w:t>Onderzoek</w:t>
            </w:r>
          </w:p>
        </w:tc>
        <w:tc>
          <w:tcPr>
            <w:tcW w:w="6083" w:type="dxa"/>
          </w:tcPr>
          <w:p w14:paraId="06E3ED39" w14:textId="49C030FB" w:rsidR="002E1158" w:rsidRDefault="002E1158" w:rsidP="002E1158">
            <w:r>
              <w:t>(</w:t>
            </w:r>
            <w:proofErr w:type="gramStart"/>
            <w:r>
              <w:t>indien</w:t>
            </w:r>
            <w:proofErr w:type="gramEnd"/>
            <w:r>
              <w:t xml:space="preserve"> van toepassing, met toestemming ouders in bijlage)</w:t>
            </w:r>
          </w:p>
        </w:tc>
      </w:tr>
      <w:tr w:rsidR="002E1158" w14:paraId="515ED601" w14:textId="77777777">
        <w:tc>
          <w:tcPr>
            <w:tcW w:w="2972" w:type="dxa"/>
          </w:tcPr>
          <w:p w14:paraId="1C9F8438" w14:textId="15055F40" w:rsidR="002E1158" w:rsidRDefault="002E1158" w:rsidP="002E1158">
            <w:r>
              <w:t>Relevante diagnoses</w:t>
            </w:r>
          </w:p>
        </w:tc>
        <w:tc>
          <w:tcPr>
            <w:tcW w:w="6083" w:type="dxa"/>
          </w:tcPr>
          <w:p w14:paraId="2EA02958" w14:textId="172E8E2A" w:rsidR="002E1158" w:rsidRDefault="002E1158" w:rsidP="002E1158">
            <w:r>
              <w:t>(</w:t>
            </w:r>
            <w:proofErr w:type="gramStart"/>
            <w:r>
              <w:t>beschrijf</w:t>
            </w:r>
            <w:proofErr w:type="gramEnd"/>
            <w:r>
              <w:t xml:space="preserve"> diagnoses indien van toepassing, met toestemming ouders)</w:t>
            </w:r>
          </w:p>
        </w:tc>
      </w:tr>
      <w:tr w:rsidR="002E1158" w14:paraId="1EFF2A00" w14:textId="77777777">
        <w:tc>
          <w:tcPr>
            <w:tcW w:w="2972" w:type="dxa"/>
          </w:tcPr>
          <w:p w14:paraId="645A1472" w14:textId="1AC57016" w:rsidR="002E1158" w:rsidRDefault="002E1158">
            <w:r>
              <w:t>Gezondheidsklachten</w:t>
            </w:r>
          </w:p>
        </w:tc>
        <w:tc>
          <w:tcPr>
            <w:tcW w:w="6083" w:type="dxa"/>
          </w:tcPr>
          <w:p w14:paraId="6ECF3A5E" w14:textId="50017B5B" w:rsidR="002E1158" w:rsidRDefault="002E1158"/>
        </w:tc>
      </w:tr>
      <w:tr w:rsidR="00F31D78" w14:paraId="1A747254" w14:textId="77777777">
        <w:tc>
          <w:tcPr>
            <w:tcW w:w="2972" w:type="dxa"/>
          </w:tcPr>
          <w:p w14:paraId="2BB7F230" w14:textId="1EF7E44B" w:rsidR="00F31D78" w:rsidRDefault="00F31D78">
            <w:r>
              <w:t>Overig</w:t>
            </w:r>
          </w:p>
        </w:tc>
        <w:tc>
          <w:tcPr>
            <w:tcW w:w="6083" w:type="dxa"/>
          </w:tcPr>
          <w:p w14:paraId="4AD2F7AD" w14:textId="77777777" w:rsidR="00F31D78" w:rsidRDefault="00F31D78"/>
        </w:tc>
      </w:tr>
    </w:tbl>
    <w:p w14:paraId="5BDE99BD" w14:textId="77777777" w:rsidR="00CD260A" w:rsidRDefault="00CD260A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1B0F07" w14:paraId="12F13558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31472F60" w14:textId="41F18060" w:rsidR="001B0F07" w:rsidRPr="005E6E8E" w:rsidRDefault="001B0F07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Schoolaanwezigheid</w:t>
            </w:r>
          </w:p>
        </w:tc>
      </w:tr>
      <w:tr w:rsidR="001B0F07" w14:paraId="7A117ACC" w14:textId="77777777">
        <w:tc>
          <w:tcPr>
            <w:tcW w:w="2972" w:type="dxa"/>
          </w:tcPr>
          <w:p w14:paraId="4A981EAD" w14:textId="6D9BF13B" w:rsidR="001B0F07" w:rsidRDefault="001B0F07">
            <w:r>
              <w:t>Verzuim</w:t>
            </w:r>
          </w:p>
        </w:tc>
        <w:tc>
          <w:tcPr>
            <w:tcW w:w="6083" w:type="dxa"/>
          </w:tcPr>
          <w:p w14:paraId="48DDA50B" w14:textId="1181B9BC" w:rsidR="001B0F07" w:rsidRDefault="008B5EA0">
            <w:r>
              <w:t>(</w:t>
            </w:r>
            <w:proofErr w:type="gramStart"/>
            <w:r>
              <w:t>nee</w:t>
            </w:r>
            <w:proofErr w:type="gramEnd"/>
            <w:r>
              <w:t xml:space="preserve">/ja, geoorloofd/ongeoorloofd, </w:t>
            </w:r>
            <w:r w:rsidR="00362C81">
              <w:t>indien van toepassing overzicht toevoegen)</w:t>
            </w:r>
          </w:p>
        </w:tc>
      </w:tr>
      <w:tr w:rsidR="001B0F07" w14:paraId="17B62A9F" w14:textId="77777777">
        <w:tc>
          <w:tcPr>
            <w:tcW w:w="2972" w:type="dxa"/>
          </w:tcPr>
          <w:p w14:paraId="0BA0E238" w14:textId="75B26DB7" w:rsidR="001B0F07" w:rsidRDefault="00CD260A">
            <w:r>
              <w:t>Overig</w:t>
            </w:r>
          </w:p>
        </w:tc>
        <w:tc>
          <w:tcPr>
            <w:tcW w:w="6083" w:type="dxa"/>
          </w:tcPr>
          <w:p w14:paraId="3613266E" w14:textId="06A99765" w:rsidR="001B0F07" w:rsidRDefault="00CD260A">
            <w:r>
              <w:t>(</w:t>
            </w:r>
            <w:proofErr w:type="gramStart"/>
            <w:r>
              <w:t>afspraken</w:t>
            </w:r>
            <w:proofErr w:type="gramEnd"/>
            <w:r>
              <w:t xml:space="preserve"> over verzuim</w:t>
            </w:r>
            <w:r w:rsidR="007B2CCA">
              <w:t>, denk aan AOT</w:t>
            </w:r>
            <w:r w:rsidR="001C0738">
              <w:t xml:space="preserve">, leerplicht </w:t>
            </w:r>
            <w:r w:rsidR="00613C97">
              <w:t xml:space="preserve">of schoolarts </w:t>
            </w:r>
            <w:r w:rsidR="001C0738">
              <w:t>betrokken</w:t>
            </w:r>
            <w:r w:rsidR="00CB7C5C">
              <w:t>, vrijstelling onderwijs</w:t>
            </w:r>
            <w:r>
              <w:t>)</w:t>
            </w:r>
          </w:p>
        </w:tc>
      </w:tr>
    </w:tbl>
    <w:p w14:paraId="36B964B7" w14:textId="77777777" w:rsidR="001B0F07" w:rsidRDefault="001B0F07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AF2AF4" w14:paraId="060E1F6C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23015B09" w14:textId="70DD0103" w:rsidR="00AF2AF4" w:rsidRPr="005E6E8E" w:rsidRDefault="001C0738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Verwijdering en schorsing</w:t>
            </w:r>
          </w:p>
        </w:tc>
      </w:tr>
      <w:tr w:rsidR="00AF2AF4" w14:paraId="6E295843" w14:textId="77777777">
        <w:tc>
          <w:tcPr>
            <w:tcW w:w="2972" w:type="dxa"/>
          </w:tcPr>
          <w:p w14:paraId="66D819B8" w14:textId="5419D938" w:rsidR="00AF2AF4" w:rsidRDefault="00553048">
            <w:r>
              <w:t>Schorsing</w:t>
            </w:r>
            <w:r w:rsidR="006F2361">
              <w:t xml:space="preserve"> en reden</w:t>
            </w:r>
          </w:p>
        </w:tc>
        <w:tc>
          <w:tcPr>
            <w:tcW w:w="6083" w:type="dxa"/>
          </w:tcPr>
          <w:p w14:paraId="0B5F9D7C" w14:textId="70F2B74B" w:rsidR="00AF2AF4" w:rsidRDefault="006F2361">
            <w:r>
              <w:t>(</w:t>
            </w:r>
            <w:proofErr w:type="gramStart"/>
            <w:r>
              <w:t>ja</w:t>
            </w:r>
            <w:proofErr w:type="gramEnd"/>
            <w:r>
              <w:t>/ nee + reden</w:t>
            </w:r>
            <w:r w:rsidR="00AD357A">
              <w:t xml:space="preserve">, </w:t>
            </w:r>
            <w:proofErr w:type="spellStart"/>
            <w:r w:rsidR="00AD357A">
              <w:t>evt</w:t>
            </w:r>
            <w:proofErr w:type="spellEnd"/>
            <w:r w:rsidR="00AD357A">
              <w:t xml:space="preserve"> brief toevoegen</w:t>
            </w:r>
            <w:r>
              <w:t>)</w:t>
            </w:r>
          </w:p>
        </w:tc>
      </w:tr>
      <w:tr w:rsidR="00AF2AF4" w14:paraId="66F2B577" w14:textId="77777777">
        <w:tc>
          <w:tcPr>
            <w:tcW w:w="2972" w:type="dxa"/>
          </w:tcPr>
          <w:p w14:paraId="432C07B6" w14:textId="30C891BA" w:rsidR="00AF2AF4" w:rsidRDefault="006F2361">
            <w:r>
              <w:t>Verwijdering</w:t>
            </w:r>
          </w:p>
        </w:tc>
        <w:tc>
          <w:tcPr>
            <w:tcW w:w="6083" w:type="dxa"/>
          </w:tcPr>
          <w:p w14:paraId="0B30B73F" w14:textId="24CE9E7F" w:rsidR="00AF2AF4" w:rsidRDefault="006F2361">
            <w:r>
              <w:t>(</w:t>
            </w:r>
            <w:proofErr w:type="gramStart"/>
            <w:r>
              <w:t>ja</w:t>
            </w:r>
            <w:proofErr w:type="gramEnd"/>
            <w:r>
              <w:t>/nee + reden</w:t>
            </w:r>
            <w:r w:rsidR="00AD357A">
              <w:t xml:space="preserve">, </w:t>
            </w:r>
            <w:proofErr w:type="spellStart"/>
            <w:r w:rsidR="00AD357A">
              <w:t>evt</w:t>
            </w:r>
            <w:proofErr w:type="spellEnd"/>
            <w:r w:rsidR="00AD357A">
              <w:t xml:space="preserve"> brief toevoegen</w:t>
            </w:r>
            <w:r>
              <w:t>)</w:t>
            </w:r>
          </w:p>
        </w:tc>
      </w:tr>
    </w:tbl>
    <w:p w14:paraId="537AA463" w14:textId="77777777" w:rsidR="00AF2AF4" w:rsidRDefault="00AF2AF4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1C0738" w14:paraId="33716344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7C3C6165" w14:textId="0D761798" w:rsidR="0055303C" w:rsidRPr="005E6E8E" w:rsidRDefault="001C0738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Externe instanties</w:t>
            </w:r>
          </w:p>
        </w:tc>
      </w:tr>
      <w:tr w:rsidR="001C0738" w14:paraId="44781C33" w14:textId="77777777">
        <w:tc>
          <w:tcPr>
            <w:tcW w:w="2972" w:type="dxa"/>
          </w:tcPr>
          <w:p w14:paraId="1FFA000C" w14:textId="145C5040" w:rsidR="001C0738" w:rsidRDefault="00284D8B">
            <w:r>
              <w:t>Externe betrokkenen</w:t>
            </w:r>
          </w:p>
        </w:tc>
        <w:tc>
          <w:tcPr>
            <w:tcW w:w="6083" w:type="dxa"/>
          </w:tcPr>
          <w:p w14:paraId="54E085C1" w14:textId="2EB09F8D" w:rsidR="001C0738" w:rsidRDefault="007F1C2C">
            <w:r>
              <w:t>(</w:t>
            </w:r>
            <w:proofErr w:type="gramStart"/>
            <w:r>
              <w:t>naam</w:t>
            </w:r>
            <w:proofErr w:type="gramEnd"/>
            <w:r>
              <w:t>, functie)</w:t>
            </w:r>
          </w:p>
        </w:tc>
      </w:tr>
      <w:tr w:rsidR="001C0738" w14:paraId="406E3C8F" w14:textId="77777777">
        <w:tc>
          <w:tcPr>
            <w:tcW w:w="2972" w:type="dxa"/>
          </w:tcPr>
          <w:p w14:paraId="4EDE9742" w14:textId="3334D471" w:rsidR="001C0738" w:rsidRDefault="0092428B">
            <w:r>
              <w:t>Contactgegevens</w:t>
            </w:r>
          </w:p>
        </w:tc>
        <w:tc>
          <w:tcPr>
            <w:tcW w:w="6083" w:type="dxa"/>
          </w:tcPr>
          <w:p w14:paraId="4C5DAACC" w14:textId="0B56BA66" w:rsidR="001C0738" w:rsidRDefault="0092428B">
            <w:r>
              <w:t>(</w:t>
            </w:r>
            <w:proofErr w:type="gramStart"/>
            <w:r>
              <w:t>telefoonnummer</w:t>
            </w:r>
            <w:proofErr w:type="gramEnd"/>
            <w:r>
              <w:t xml:space="preserve"> </w:t>
            </w:r>
            <w:r w:rsidR="008D6B82">
              <w:t>+ e-mailadres)</w:t>
            </w:r>
          </w:p>
        </w:tc>
      </w:tr>
      <w:tr w:rsidR="007A0146" w14:paraId="3E5B3A29" w14:textId="77777777">
        <w:tc>
          <w:tcPr>
            <w:tcW w:w="2972" w:type="dxa"/>
          </w:tcPr>
          <w:p w14:paraId="3250B17B" w14:textId="43EE1216" w:rsidR="007A0146" w:rsidRDefault="007A0146">
            <w:r>
              <w:t>Inzet</w:t>
            </w:r>
          </w:p>
        </w:tc>
        <w:tc>
          <w:tcPr>
            <w:tcW w:w="6083" w:type="dxa"/>
          </w:tcPr>
          <w:p w14:paraId="5CB59D2A" w14:textId="36B13229" w:rsidR="007A0146" w:rsidRDefault="007A0146">
            <w:r>
              <w:t>(</w:t>
            </w:r>
            <w:proofErr w:type="gramStart"/>
            <w:r w:rsidR="00FE0022">
              <w:t>licht</w:t>
            </w:r>
            <w:proofErr w:type="gramEnd"/>
            <w:r w:rsidR="00FE0022">
              <w:t xml:space="preserve"> inzet en gemaakte afspraken toe, voeg </w:t>
            </w:r>
            <w:r w:rsidR="00FB03EB">
              <w:t>indien van toepassing bijlage toe, met toestemming van ouders)</w:t>
            </w:r>
          </w:p>
        </w:tc>
      </w:tr>
    </w:tbl>
    <w:p w14:paraId="60161BBB" w14:textId="77777777" w:rsidR="001C0738" w:rsidRDefault="001C0738" w:rsidP="001C07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6"/>
        <w:gridCol w:w="986"/>
        <w:gridCol w:w="315"/>
        <w:gridCol w:w="1414"/>
        <w:gridCol w:w="1387"/>
        <w:gridCol w:w="2967"/>
      </w:tblGrid>
      <w:tr w:rsidR="00144099" w14:paraId="225F75BD" w14:textId="77777777">
        <w:tc>
          <w:tcPr>
            <w:tcW w:w="9055" w:type="dxa"/>
            <w:gridSpan w:val="6"/>
            <w:shd w:val="clear" w:color="auto" w:fill="D2D4EA" w:themeFill="text2" w:themeFillTint="66"/>
          </w:tcPr>
          <w:p w14:paraId="78424BB6" w14:textId="5B1D49A8" w:rsidR="00144099" w:rsidRPr="005E6E8E" w:rsidRDefault="00144099">
            <w:pPr>
              <w:rPr>
                <w:b/>
                <w:bCs/>
                <w:sz w:val="24"/>
                <w:szCs w:val="32"/>
              </w:rPr>
            </w:pPr>
            <w:proofErr w:type="spellStart"/>
            <w:r>
              <w:rPr>
                <w:b/>
                <w:bCs/>
                <w:sz w:val="24"/>
                <w:szCs w:val="32"/>
              </w:rPr>
              <w:t>Leerlingkenmerken</w:t>
            </w:r>
            <w:proofErr w:type="spellEnd"/>
          </w:p>
        </w:tc>
      </w:tr>
      <w:tr w:rsidR="009C0C81" w14:paraId="299FE95F" w14:textId="77777777" w:rsidTr="009C0C81">
        <w:tc>
          <w:tcPr>
            <w:tcW w:w="2972" w:type="dxa"/>
            <w:gridSpan w:val="2"/>
          </w:tcPr>
          <w:p w14:paraId="074DCA3B" w14:textId="77777777" w:rsidR="009C0C81" w:rsidRPr="009C0C81" w:rsidRDefault="009C0C81">
            <w:pPr>
              <w:rPr>
                <w:sz w:val="24"/>
                <w:szCs w:val="32"/>
              </w:rPr>
            </w:pPr>
            <w:r w:rsidRPr="009C0C81">
              <w:t>Korte typering leerling</w:t>
            </w:r>
          </w:p>
        </w:tc>
        <w:tc>
          <w:tcPr>
            <w:tcW w:w="6083" w:type="dxa"/>
            <w:gridSpan w:val="4"/>
          </w:tcPr>
          <w:p w14:paraId="6CDE5CED" w14:textId="1A389235" w:rsidR="009C0C81" w:rsidRPr="009C0C81" w:rsidRDefault="009C0C81">
            <w:pPr>
              <w:rPr>
                <w:sz w:val="24"/>
                <w:szCs w:val="32"/>
              </w:rPr>
            </w:pPr>
          </w:p>
        </w:tc>
      </w:tr>
      <w:tr w:rsidR="009C5204" w14:paraId="1D0E25EB" w14:textId="77777777" w:rsidTr="00E97EBB">
        <w:trPr>
          <w:trHeight w:val="24"/>
        </w:trPr>
        <w:tc>
          <w:tcPr>
            <w:tcW w:w="1986" w:type="dxa"/>
            <w:shd w:val="clear" w:color="auto" w:fill="E8E9F4" w:themeFill="text2" w:themeFillTint="33"/>
          </w:tcPr>
          <w:p w14:paraId="78DFCC86" w14:textId="77777777" w:rsidR="009C5204" w:rsidRDefault="0008524D">
            <w:pPr>
              <w:rPr>
                <w:b/>
                <w:bCs/>
              </w:rPr>
            </w:pPr>
            <w:r w:rsidRPr="003C01C9">
              <w:rPr>
                <w:b/>
                <w:bCs/>
              </w:rPr>
              <w:t>Kenmerk</w:t>
            </w:r>
          </w:p>
          <w:p w14:paraId="20CABE4B" w14:textId="70D5E4E0" w:rsidR="0055303C" w:rsidRPr="003C01C9" w:rsidRDefault="0055303C">
            <w:pPr>
              <w:rPr>
                <w:b/>
                <w:bCs/>
              </w:rPr>
            </w:pPr>
          </w:p>
        </w:tc>
        <w:tc>
          <w:tcPr>
            <w:tcW w:w="1301" w:type="dxa"/>
            <w:gridSpan w:val="2"/>
            <w:shd w:val="clear" w:color="auto" w:fill="E8E9F4" w:themeFill="text2" w:themeFillTint="33"/>
          </w:tcPr>
          <w:p w14:paraId="1CF305DC" w14:textId="0EA535BA" w:rsidR="009C5204" w:rsidRPr="003C01C9" w:rsidRDefault="00821521">
            <w:pPr>
              <w:rPr>
                <w:b/>
                <w:bCs/>
              </w:rPr>
            </w:pPr>
            <w:r w:rsidRPr="003C01C9">
              <w:rPr>
                <w:b/>
                <w:bCs/>
              </w:rPr>
              <w:t>Bevorderend</w:t>
            </w:r>
          </w:p>
        </w:tc>
        <w:tc>
          <w:tcPr>
            <w:tcW w:w="1414" w:type="dxa"/>
            <w:shd w:val="clear" w:color="auto" w:fill="E8E9F4" w:themeFill="text2" w:themeFillTint="33"/>
          </w:tcPr>
          <w:p w14:paraId="32348EC2" w14:textId="57C48A6E" w:rsidR="009C5204" w:rsidRPr="003C01C9" w:rsidRDefault="00821521">
            <w:pPr>
              <w:rPr>
                <w:b/>
                <w:bCs/>
              </w:rPr>
            </w:pPr>
            <w:r w:rsidRPr="003C01C9">
              <w:rPr>
                <w:b/>
                <w:bCs/>
              </w:rPr>
              <w:t xml:space="preserve">Belemmerend </w:t>
            </w:r>
          </w:p>
        </w:tc>
        <w:tc>
          <w:tcPr>
            <w:tcW w:w="1387" w:type="dxa"/>
            <w:shd w:val="clear" w:color="auto" w:fill="E8E9F4" w:themeFill="text2" w:themeFillTint="33"/>
          </w:tcPr>
          <w:p w14:paraId="2555670B" w14:textId="3E9F9C91" w:rsidR="009C5204" w:rsidRPr="003C01C9" w:rsidRDefault="009E7320">
            <w:pPr>
              <w:rPr>
                <w:b/>
                <w:bCs/>
              </w:rPr>
            </w:pPr>
            <w:r w:rsidRPr="003C01C9">
              <w:rPr>
                <w:b/>
                <w:bCs/>
              </w:rPr>
              <w:t>Zeer belemmerend</w:t>
            </w:r>
          </w:p>
        </w:tc>
        <w:tc>
          <w:tcPr>
            <w:tcW w:w="2967" w:type="dxa"/>
            <w:shd w:val="clear" w:color="auto" w:fill="E8E9F4" w:themeFill="text2" w:themeFillTint="33"/>
          </w:tcPr>
          <w:p w14:paraId="513C9ADE" w14:textId="325C2238" w:rsidR="009C5204" w:rsidRPr="003C01C9" w:rsidRDefault="00E33359">
            <w:pPr>
              <w:rPr>
                <w:b/>
                <w:bCs/>
              </w:rPr>
            </w:pPr>
            <w:r w:rsidRPr="003C01C9">
              <w:rPr>
                <w:b/>
                <w:bCs/>
              </w:rPr>
              <w:t>Toelichting</w:t>
            </w:r>
          </w:p>
        </w:tc>
      </w:tr>
      <w:tr w:rsidR="00F42260" w14:paraId="2E1694EA" w14:textId="77777777">
        <w:trPr>
          <w:trHeight w:val="24"/>
        </w:trPr>
        <w:tc>
          <w:tcPr>
            <w:tcW w:w="9055" w:type="dxa"/>
            <w:gridSpan w:val="6"/>
            <w:shd w:val="clear" w:color="auto" w:fill="E8E9F4" w:themeFill="text2" w:themeFillTint="33"/>
          </w:tcPr>
          <w:p w14:paraId="1498342E" w14:textId="523D7F18" w:rsidR="00F42260" w:rsidRPr="00E97EBB" w:rsidRDefault="00F42260">
            <w:r w:rsidRPr="00E97EBB">
              <w:t>Leerontwikkeling</w:t>
            </w:r>
          </w:p>
        </w:tc>
      </w:tr>
      <w:tr w:rsidR="009C5204" w14:paraId="68CE7BFF" w14:textId="77777777" w:rsidTr="00E97EBB">
        <w:trPr>
          <w:trHeight w:val="21"/>
        </w:trPr>
        <w:tc>
          <w:tcPr>
            <w:tcW w:w="1986" w:type="dxa"/>
          </w:tcPr>
          <w:p w14:paraId="2D17648A" w14:textId="41226BD0" w:rsidR="009C5204" w:rsidRPr="00E97EBB" w:rsidRDefault="003C01C9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Taalontwikkeling</w:t>
            </w:r>
          </w:p>
        </w:tc>
        <w:sdt>
          <w:sdtPr>
            <w:id w:val="-640042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7578D5E6" w14:textId="754694BA" w:rsidR="009C5204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8695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37B2DB9B" w14:textId="0AD3DF1D" w:rsidR="009C5204" w:rsidRDefault="00E97EBB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4626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639F974F" w14:textId="54270225" w:rsidR="009C5204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1867FFD6" w14:textId="26BC9E73" w:rsidR="009C5204" w:rsidRDefault="009C5204"/>
        </w:tc>
      </w:tr>
      <w:tr w:rsidR="00574D5A" w14:paraId="153AEBFB" w14:textId="77777777" w:rsidTr="00E97EBB">
        <w:trPr>
          <w:trHeight w:val="21"/>
        </w:trPr>
        <w:tc>
          <w:tcPr>
            <w:tcW w:w="1986" w:type="dxa"/>
          </w:tcPr>
          <w:p w14:paraId="1A2E5887" w14:textId="3FAA6EBE" w:rsidR="00574D5A" w:rsidRPr="00E97EBB" w:rsidRDefault="003C01C9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Oriëntatie in ruimte</w:t>
            </w:r>
            <w:r w:rsidR="00E97EBB" w:rsidRPr="00E97EBB">
              <w:rPr>
                <w:sz w:val="18"/>
                <w:szCs w:val="22"/>
              </w:rPr>
              <w:t>/</w:t>
            </w:r>
            <w:r w:rsidRPr="00E97EBB">
              <w:rPr>
                <w:sz w:val="18"/>
                <w:szCs w:val="22"/>
              </w:rPr>
              <w:t>tijd</w:t>
            </w:r>
          </w:p>
        </w:tc>
        <w:sdt>
          <w:sdtPr>
            <w:id w:val="-1592770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7F06F367" w14:textId="0B1A95B6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3214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48B4B7BE" w14:textId="140A25A2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2295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57F9E1A4" w14:textId="6452675B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5477DBDF" w14:textId="7CEFE4ED" w:rsidR="00574D5A" w:rsidRDefault="00574D5A" w:rsidP="00574D5A"/>
        </w:tc>
      </w:tr>
      <w:tr w:rsidR="00574D5A" w14:paraId="75A405D4" w14:textId="77777777" w:rsidTr="00E97EBB">
        <w:trPr>
          <w:trHeight w:val="21"/>
        </w:trPr>
        <w:tc>
          <w:tcPr>
            <w:tcW w:w="1986" w:type="dxa"/>
          </w:tcPr>
          <w:p w14:paraId="15E9E820" w14:textId="692E3BCA" w:rsidR="00574D5A" w:rsidRPr="00E97EBB" w:rsidRDefault="00F42260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Technisch lezen</w:t>
            </w:r>
          </w:p>
        </w:tc>
        <w:sdt>
          <w:sdtPr>
            <w:id w:val="-1868059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497AE0CD" w14:textId="6712597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46215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A0EF5C3" w14:textId="266BFB44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1020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7AF6F2C8" w14:textId="7D31477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107BBA3A" w14:textId="663838DA" w:rsidR="00574D5A" w:rsidRDefault="00574D5A" w:rsidP="00574D5A"/>
        </w:tc>
      </w:tr>
      <w:tr w:rsidR="00574D5A" w14:paraId="4F26DEA4" w14:textId="77777777" w:rsidTr="00E97EBB">
        <w:trPr>
          <w:trHeight w:val="21"/>
        </w:trPr>
        <w:tc>
          <w:tcPr>
            <w:tcW w:w="1986" w:type="dxa"/>
          </w:tcPr>
          <w:p w14:paraId="0A630EC7" w14:textId="37AFA5AB" w:rsidR="00574D5A" w:rsidRPr="00E97EBB" w:rsidRDefault="00F42260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Begrijpend lezen</w:t>
            </w:r>
          </w:p>
        </w:tc>
        <w:sdt>
          <w:sdtPr>
            <w:id w:val="-853497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153AA836" w14:textId="11F241B2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31743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653D0C6" w14:textId="364E5FC6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77328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587CF566" w14:textId="4576A7B1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30809026" w14:textId="424FCC72" w:rsidR="00574D5A" w:rsidRDefault="00574D5A" w:rsidP="00574D5A"/>
        </w:tc>
      </w:tr>
      <w:tr w:rsidR="00574D5A" w14:paraId="7F9B5E0C" w14:textId="77777777" w:rsidTr="00E97EBB">
        <w:trPr>
          <w:trHeight w:val="21"/>
        </w:trPr>
        <w:tc>
          <w:tcPr>
            <w:tcW w:w="1986" w:type="dxa"/>
          </w:tcPr>
          <w:p w14:paraId="145DCE20" w14:textId="4EE5348F" w:rsidR="00574D5A" w:rsidRPr="00E97EBB" w:rsidRDefault="00F42260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Spelling</w:t>
            </w:r>
          </w:p>
        </w:tc>
        <w:sdt>
          <w:sdtPr>
            <w:id w:val="-40114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6DB96C1A" w14:textId="28957661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99271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7D751069" w14:textId="5E2D4336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777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0F038CCD" w14:textId="416A84E6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21381571" w14:textId="2CCB753F" w:rsidR="00574D5A" w:rsidRDefault="00574D5A" w:rsidP="00574D5A"/>
        </w:tc>
      </w:tr>
      <w:tr w:rsidR="00574D5A" w14:paraId="29AEAA2B" w14:textId="77777777" w:rsidTr="00E97EBB">
        <w:trPr>
          <w:trHeight w:val="21"/>
        </w:trPr>
        <w:tc>
          <w:tcPr>
            <w:tcW w:w="1986" w:type="dxa"/>
          </w:tcPr>
          <w:p w14:paraId="2AF6CAA6" w14:textId="15F45842" w:rsidR="00574D5A" w:rsidRPr="00E97EBB" w:rsidRDefault="00F42260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Rekenen/wiskunde</w:t>
            </w:r>
          </w:p>
        </w:tc>
        <w:sdt>
          <w:sdtPr>
            <w:id w:val="155942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58C91759" w14:textId="78F734E9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04212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35919164" w14:textId="63652AB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4583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2C837DEC" w14:textId="29FAED7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0673F5F0" w14:textId="7DEA922D" w:rsidR="00574D5A" w:rsidRDefault="00574D5A" w:rsidP="00574D5A"/>
        </w:tc>
      </w:tr>
      <w:tr w:rsidR="00F42260" w14:paraId="72DC7053" w14:textId="77777777" w:rsidTr="00F42260">
        <w:trPr>
          <w:trHeight w:val="21"/>
        </w:trPr>
        <w:tc>
          <w:tcPr>
            <w:tcW w:w="9055" w:type="dxa"/>
            <w:gridSpan w:val="6"/>
            <w:shd w:val="clear" w:color="auto" w:fill="E8E9F4" w:themeFill="text2" w:themeFillTint="33"/>
          </w:tcPr>
          <w:p w14:paraId="1B9D0BDA" w14:textId="5B63808D" w:rsidR="00F42260" w:rsidRPr="00E97EBB" w:rsidRDefault="00F42260" w:rsidP="00574D5A">
            <w:r w:rsidRPr="00E97EBB">
              <w:t>Sociaal emotioneel functioneren</w:t>
            </w:r>
            <w:r w:rsidR="00E97EBB" w:rsidRPr="00E97EBB">
              <w:t xml:space="preserve"> en gedrag</w:t>
            </w:r>
          </w:p>
        </w:tc>
      </w:tr>
      <w:tr w:rsidR="00574D5A" w14:paraId="4D0B9189" w14:textId="77777777" w:rsidTr="00E97EBB">
        <w:trPr>
          <w:trHeight w:val="21"/>
        </w:trPr>
        <w:tc>
          <w:tcPr>
            <w:tcW w:w="1986" w:type="dxa"/>
          </w:tcPr>
          <w:p w14:paraId="75520A1A" w14:textId="06D68530" w:rsidR="00574D5A" w:rsidRPr="00E97EBB" w:rsidRDefault="002A2ADD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Zelfbeeld</w:t>
            </w:r>
          </w:p>
        </w:tc>
        <w:sdt>
          <w:sdtPr>
            <w:id w:val="887841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675A79A2" w14:textId="49412E8D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809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14F9352A" w14:textId="7DB5547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26266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77942A8" w14:textId="1157DF30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2CC2ED05" w14:textId="5FDE7C43" w:rsidR="00574D5A" w:rsidRDefault="00574D5A" w:rsidP="00574D5A"/>
        </w:tc>
      </w:tr>
      <w:tr w:rsidR="00574D5A" w14:paraId="24AF071C" w14:textId="77777777" w:rsidTr="00E97EBB">
        <w:trPr>
          <w:trHeight w:val="21"/>
        </w:trPr>
        <w:tc>
          <w:tcPr>
            <w:tcW w:w="1986" w:type="dxa"/>
          </w:tcPr>
          <w:p w14:paraId="0C597686" w14:textId="1AE77EFD" w:rsidR="00574D5A" w:rsidRPr="00E97EBB" w:rsidRDefault="00B168F1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Naar binnen gericht</w:t>
            </w:r>
          </w:p>
        </w:tc>
        <w:sdt>
          <w:sdtPr>
            <w:id w:val="-432828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5F24A9FA" w14:textId="62972483" w:rsidR="00574D5A" w:rsidRDefault="00F42260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2891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1C99B79C" w14:textId="7DBB9499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2251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5025A2B4" w14:textId="07DA5150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4FDB21DD" w14:textId="2AB8BDE3" w:rsidR="00574D5A" w:rsidRDefault="00574D5A" w:rsidP="00574D5A"/>
        </w:tc>
      </w:tr>
      <w:tr w:rsidR="00574D5A" w14:paraId="330EE8C2" w14:textId="77777777" w:rsidTr="00E97EBB">
        <w:trPr>
          <w:trHeight w:val="21"/>
        </w:trPr>
        <w:tc>
          <w:tcPr>
            <w:tcW w:w="1986" w:type="dxa"/>
          </w:tcPr>
          <w:p w14:paraId="1D6DB9BA" w14:textId="00A5D2A4" w:rsidR="00574D5A" w:rsidRPr="00E97EBB" w:rsidRDefault="00B168F1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Naar buiten gericht</w:t>
            </w:r>
          </w:p>
        </w:tc>
        <w:sdt>
          <w:sdtPr>
            <w:id w:val="-1160001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157AC5BA" w14:textId="5EA6EAB8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5555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2002A0B" w14:textId="31718EBF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54610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7B59A7AF" w14:textId="715B9B9E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9B07F42" w14:textId="2A65C61B" w:rsidR="00574D5A" w:rsidRDefault="00574D5A" w:rsidP="00574D5A"/>
        </w:tc>
      </w:tr>
      <w:tr w:rsidR="00574D5A" w14:paraId="62943661" w14:textId="77777777" w:rsidTr="00E97EBB">
        <w:trPr>
          <w:trHeight w:val="21"/>
        </w:trPr>
        <w:tc>
          <w:tcPr>
            <w:tcW w:w="1986" w:type="dxa"/>
          </w:tcPr>
          <w:p w14:paraId="0EC836F5" w14:textId="272A47FC" w:rsidR="00574D5A" w:rsidRPr="00E97EBB" w:rsidRDefault="00B168F1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Interactie</w:t>
            </w:r>
            <w:r w:rsidR="009C0C81">
              <w:rPr>
                <w:sz w:val="18"/>
                <w:szCs w:val="22"/>
              </w:rPr>
              <w:t xml:space="preserve"> </w:t>
            </w:r>
            <w:r w:rsidR="002B3BB5" w:rsidRPr="00E97EBB">
              <w:rPr>
                <w:sz w:val="18"/>
                <w:szCs w:val="22"/>
              </w:rPr>
              <w:t>leerlingen</w:t>
            </w:r>
          </w:p>
        </w:tc>
        <w:sdt>
          <w:sdtPr>
            <w:id w:val="-99225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31F0FF7D" w14:textId="7DA0F793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8370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58637E1" w14:textId="56FA3EAB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9984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091A6192" w14:textId="5FA87218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5E0435E3" w14:textId="3C61CB7C" w:rsidR="00574D5A" w:rsidRDefault="00574D5A" w:rsidP="00574D5A"/>
        </w:tc>
      </w:tr>
      <w:tr w:rsidR="00574D5A" w14:paraId="25271D71" w14:textId="77777777" w:rsidTr="00E97EBB">
        <w:trPr>
          <w:trHeight w:val="21"/>
        </w:trPr>
        <w:tc>
          <w:tcPr>
            <w:tcW w:w="1986" w:type="dxa"/>
          </w:tcPr>
          <w:p w14:paraId="3B6ED791" w14:textId="0B24B03A" w:rsidR="00574D5A" w:rsidRPr="00E97EBB" w:rsidRDefault="002B3BB5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Interactie docenten</w:t>
            </w:r>
          </w:p>
        </w:tc>
        <w:sdt>
          <w:sdtPr>
            <w:id w:val="-120200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2650B044" w14:textId="0CE9944F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71239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086EB56" w14:textId="5ACE3B05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928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52FEF26C" w14:textId="7D34563D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AF71D2C" w14:textId="3CCA6419" w:rsidR="00574D5A" w:rsidRDefault="00574D5A" w:rsidP="00574D5A"/>
        </w:tc>
      </w:tr>
      <w:tr w:rsidR="00574D5A" w14:paraId="0E203CE7" w14:textId="77777777" w:rsidTr="00E97EBB">
        <w:trPr>
          <w:trHeight w:val="21"/>
        </w:trPr>
        <w:tc>
          <w:tcPr>
            <w:tcW w:w="1986" w:type="dxa"/>
          </w:tcPr>
          <w:p w14:paraId="48B3C672" w14:textId="4FCC4538" w:rsidR="00574D5A" w:rsidRPr="00E97EBB" w:rsidRDefault="002B3BB5" w:rsidP="00574D5A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Overactief</w:t>
            </w:r>
          </w:p>
        </w:tc>
        <w:sdt>
          <w:sdtPr>
            <w:id w:val="-1212501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33D0E6D8" w14:textId="63536EFC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198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7034C7BB" w14:textId="1EB816AF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81543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3DF33EA" w14:textId="3D61E05D" w:rsidR="00574D5A" w:rsidRDefault="00574D5A" w:rsidP="00574D5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8A146A6" w14:textId="0E114C96" w:rsidR="00574D5A" w:rsidRDefault="00574D5A" w:rsidP="00574D5A"/>
        </w:tc>
      </w:tr>
      <w:tr w:rsidR="00E97EBB" w14:paraId="081DCB3A" w14:textId="77777777" w:rsidTr="00E97EBB">
        <w:trPr>
          <w:trHeight w:val="21"/>
        </w:trPr>
        <w:tc>
          <w:tcPr>
            <w:tcW w:w="1986" w:type="dxa"/>
          </w:tcPr>
          <w:p w14:paraId="72791829" w14:textId="0A3C865C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Afwachtend/passief</w:t>
            </w:r>
          </w:p>
        </w:tc>
        <w:sdt>
          <w:sdtPr>
            <w:id w:val="1539159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2AA0D6E1" w14:textId="12816402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00583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7760447C" w14:textId="57286AD1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00317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43304594" w14:textId="4496C7D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2DEA1469" w14:textId="77777777" w:rsidR="00E97EBB" w:rsidRDefault="00E97EBB" w:rsidP="00E97EBB"/>
        </w:tc>
      </w:tr>
      <w:tr w:rsidR="00E97EBB" w14:paraId="64586165" w14:textId="77777777">
        <w:trPr>
          <w:trHeight w:val="21"/>
        </w:trPr>
        <w:tc>
          <w:tcPr>
            <w:tcW w:w="9055" w:type="dxa"/>
            <w:gridSpan w:val="6"/>
            <w:shd w:val="clear" w:color="auto" w:fill="E8E9F4" w:themeFill="text2" w:themeFillTint="33"/>
          </w:tcPr>
          <w:p w14:paraId="48EA6CAF" w14:textId="121A9DE0" w:rsidR="00E97EBB" w:rsidRDefault="00E97EBB" w:rsidP="00574D5A">
            <w:r>
              <w:t>Werkhouding/aanpak</w:t>
            </w:r>
          </w:p>
        </w:tc>
      </w:tr>
      <w:tr w:rsidR="00E97EBB" w14:paraId="2DC160E8" w14:textId="77777777" w:rsidTr="00E97EBB">
        <w:trPr>
          <w:trHeight w:val="21"/>
        </w:trPr>
        <w:tc>
          <w:tcPr>
            <w:tcW w:w="1986" w:type="dxa"/>
          </w:tcPr>
          <w:p w14:paraId="31179355" w14:textId="19DAF552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Motivatie</w:t>
            </w:r>
          </w:p>
        </w:tc>
        <w:sdt>
          <w:sdtPr>
            <w:id w:val="-292908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707BE870" w14:textId="36E50FC1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11444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5C90F23E" w14:textId="51039499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9393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FAA218B" w14:textId="11688175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7CD5B659" w14:textId="77777777" w:rsidR="00E97EBB" w:rsidRDefault="00E97EBB" w:rsidP="00E97EBB"/>
        </w:tc>
      </w:tr>
      <w:tr w:rsidR="00E97EBB" w14:paraId="4A4093FE" w14:textId="77777777" w:rsidTr="00E97EBB">
        <w:trPr>
          <w:trHeight w:val="21"/>
        </w:trPr>
        <w:tc>
          <w:tcPr>
            <w:tcW w:w="1986" w:type="dxa"/>
          </w:tcPr>
          <w:p w14:paraId="561A51FF" w14:textId="360957BF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Faalangst</w:t>
            </w:r>
          </w:p>
        </w:tc>
        <w:sdt>
          <w:sdtPr>
            <w:id w:val="-495645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4AC877EE" w14:textId="1D82A9BE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0294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7ADCC91" w14:textId="5DA49140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49508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18D87C1" w14:textId="3A654D2E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1D9DCFFB" w14:textId="77777777" w:rsidR="00E97EBB" w:rsidRDefault="00E97EBB" w:rsidP="00E97EBB"/>
        </w:tc>
      </w:tr>
      <w:tr w:rsidR="00E97EBB" w14:paraId="56B5384E" w14:textId="77777777" w:rsidTr="00E97EBB">
        <w:trPr>
          <w:trHeight w:val="21"/>
        </w:trPr>
        <w:tc>
          <w:tcPr>
            <w:tcW w:w="1986" w:type="dxa"/>
          </w:tcPr>
          <w:p w14:paraId="40CE7C11" w14:textId="196A602F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Zelfstandigheid</w:t>
            </w:r>
          </w:p>
        </w:tc>
        <w:sdt>
          <w:sdtPr>
            <w:id w:val="-1231229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4C7A6786" w14:textId="2BCD92AE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8532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EE2673C" w14:textId="1046AF65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2682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1E9F1D53" w14:textId="2BA85B2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5934B94A" w14:textId="77777777" w:rsidR="00E97EBB" w:rsidRDefault="00E97EBB" w:rsidP="00E97EBB"/>
        </w:tc>
      </w:tr>
      <w:tr w:rsidR="00E97EBB" w14:paraId="0AAA29CC" w14:textId="77777777" w:rsidTr="00E97EBB">
        <w:trPr>
          <w:trHeight w:val="21"/>
        </w:trPr>
        <w:tc>
          <w:tcPr>
            <w:tcW w:w="1986" w:type="dxa"/>
          </w:tcPr>
          <w:p w14:paraId="5CB231C4" w14:textId="4AFA1C58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Concentratie</w:t>
            </w:r>
          </w:p>
        </w:tc>
        <w:sdt>
          <w:sdtPr>
            <w:id w:val="-37785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3B2C1BFF" w14:textId="10FADF7A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785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63ADFC7" w14:textId="76351798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9361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BA79C7A" w14:textId="4C71AD4D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282ABD3A" w14:textId="77777777" w:rsidR="00E97EBB" w:rsidRDefault="00E97EBB" w:rsidP="00E97EBB"/>
        </w:tc>
      </w:tr>
      <w:tr w:rsidR="00E97EBB" w14:paraId="50201B31" w14:textId="77777777" w:rsidTr="00E97EBB">
        <w:trPr>
          <w:trHeight w:val="21"/>
        </w:trPr>
        <w:tc>
          <w:tcPr>
            <w:tcW w:w="1986" w:type="dxa"/>
          </w:tcPr>
          <w:p w14:paraId="2DF8A47C" w14:textId="14B77A91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Taakgerichtheid</w:t>
            </w:r>
          </w:p>
        </w:tc>
        <w:sdt>
          <w:sdtPr>
            <w:id w:val="-2145111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36CAFDA4" w14:textId="1FA41D52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4849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4715931" w14:textId="2E9A8CEB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622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2B7773C2" w14:textId="65C8E804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20A0B3D8" w14:textId="77777777" w:rsidR="00E97EBB" w:rsidRDefault="00E97EBB" w:rsidP="00E97EBB"/>
        </w:tc>
      </w:tr>
      <w:tr w:rsidR="00E97EBB" w14:paraId="0450B5BD" w14:textId="77777777" w:rsidTr="00E97EBB">
        <w:trPr>
          <w:trHeight w:val="21"/>
        </w:trPr>
        <w:tc>
          <w:tcPr>
            <w:tcW w:w="1986" w:type="dxa"/>
          </w:tcPr>
          <w:p w14:paraId="5663D407" w14:textId="583246EC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Werktempo</w:t>
            </w:r>
          </w:p>
        </w:tc>
        <w:sdt>
          <w:sdtPr>
            <w:id w:val="-822963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4EC9F4F2" w14:textId="758A50EA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8969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34C6D10A" w14:textId="6855D4CD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4137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4A4E4067" w14:textId="311215F4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37098C1B" w14:textId="77777777" w:rsidR="00E97EBB" w:rsidRDefault="00E97EBB" w:rsidP="00E97EBB"/>
        </w:tc>
      </w:tr>
      <w:tr w:rsidR="00E97EBB" w14:paraId="48E8C9DD" w14:textId="77777777" w:rsidTr="00E97EBB">
        <w:trPr>
          <w:trHeight w:val="21"/>
        </w:trPr>
        <w:tc>
          <w:tcPr>
            <w:tcW w:w="1986" w:type="dxa"/>
          </w:tcPr>
          <w:p w14:paraId="3554F51E" w14:textId="467D4151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Nauwkeurigheid</w:t>
            </w:r>
          </w:p>
        </w:tc>
        <w:sdt>
          <w:sdtPr>
            <w:id w:val="100255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174C5CF6" w14:textId="6535D188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4426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679713C5" w14:textId="330B1EC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22749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29DE5492" w14:textId="43B8719E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515F1D03" w14:textId="77777777" w:rsidR="00E97EBB" w:rsidRDefault="00E97EBB" w:rsidP="00E97EBB"/>
        </w:tc>
      </w:tr>
      <w:tr w:rsidR="00E97EBB" w14:paraId="7362C06A" w14:textId="77777777" w:rsidTr="00E97EBB">
        <w:trPr>
          <w:trHeight w:val="21"/>
        </w:trPr>
        <w:tc>
          <w:tcPr>
            <w:tcW w:w="1986" w:type="dxa"/>
          </w:tcPr>
          <w:p w14:paraId="3F4FC901" w14:textId="4636AD15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Huiswerkattitude</w:t>
            </w:r>
          </w:p>
        </w:tc>
        <w:sdt>
          <w:sdtPr>
            <w:id w:val="735516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72DF1010" w14:textId="191BACEF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16932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72783ACF" w14:textId="754B3D11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1639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097500ED" w14:textId="1060938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8B142F6" w14:textId="77777777" w:rsidR="00E97EBB" w:rsidRDefault="00E97EBB" w:rsidP="00E97EBB"/>
        </w:tc>
      </w:tr>
      <w:tr w:rsidR="00E97EBB" w14:paraId="19A8ED9F" w14:textId="77777777" w:rsidTr="00E97EBB">
        <w:trPr>
          <w:trHeight w:val="21"/>
        </w:trPr>
        <w:tc>
          <w:tcPr>
            <w:tcW w:w="1986" w:type="dxa"/>
          </w:tcPr>
          <w:p w14:paraId="1B6F5D78" w14:textId="4E0EEF62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Impulsiviteit</w:t>
            </w:r>
          </w:p>
        </w:tc>
        <w:sdt>
          <w:sdtPr>
            <w:id w:val="-938516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1A6187F5" w14:textId="31983966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4717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AA980CC" w14:textId="42D8EA15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58188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43BECDD4" w14:textId="59463E26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09EB0EF1" w14:textId="77777777" w:rsidR="00E97EBB" w:rsidRDefault="00E97EBB" w:rsidP="00E97EBB"/>
        </w:tc>
      </w:tr>
      <w:tr w:rsidR="00E97EBB" w14:paraId="00634DB0" w14:textId="77777777" w:rsidTr="00E97EBB">
        <w:trPr>
          <w:trHeight w:val="21"/>
        </w:trPr>
        <w:tc>
          <w:tcPr>
            <w:tcW w:w="9055" w:type="dxa"/>
            <w:gridSpan w:val="6"/>
            <w:shd w:val="clear" w:color="auto" w:fill="E8E9F4" w:themeFill="text2" w:themeFillTint="33"/>
          </w:tcPr>
          <w:p w14:paraId="304273DA" w14:textId="6BDDD223" w:rsidR="00E97EBB" w:rsidRDefault="00E97EBB" w:rsidP="00574D5A">
            <w:r>
              <w:t>Behoefte aan structuur</w:t>
            </w:r>
          </w:p>
        </w:tc>
      </w:tr>
      <w:tr w:rsidR="00E97EBB" w14:paraId="5FFF68B2" w14:textId="77777777" w:rsidTr="00E97EBB">
        <w:trPr>
          <w:trHeight w:val="21"/>
        </w:trPr>
        <w:tc>
          <w:tcPr>
            <w:tcW w:w="1986" w:type="dxa"/>
          </w:tcPr>
          <w:p w14:paraId="2F5A3623" w14:textId="196E6FA8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Fysieke ontwikkeling</w:t>
            </w:r>
          </w:p>
        </w:tc>
        <w:sdt>
          <w:sdtPr>
            <w:id w:val="-1637560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32DB967C" w14:textId="16911F03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523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D28EE9C" w14:textId="421215A4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3566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1656AF2A" w14:textId="4AD51E00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168AA598" w14:textId="77777777" w:rsidR="00E97EBB" w:rsidRDefault="00E97EBB" w:rsidP="00E97EBB"/>
        </w:tc>
      </w:tr>
      <w:tr w:rsidR="00E97EBB" w14:paraId="38F1455C" w14:textId="77777777" w:rsidTr="00E97EBB">
        <w:trPr>
          <w:trHeight w:val="21"/>
        </w:trPr>
        <w:tc>
          <w:tcPr>
            <w:tcW w:w="1986" w:type="dxa"/>
          </w:tcPr>
          <w:p w14:paraId="28D80DE2" w14:textId="544CF328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Gezichtsvermogen</w:t>
            </w:r>
          </w:p>
        </w:tc>
        <w:sdt>
          <w:sdtPr>
            <w:id w:val="-640112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03996BD9" w14:textId="53CC45F0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9377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2FCB2805" w14:textId="5C17D106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9791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1FCB0689" w14:textId="1839C9F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4AC66A85" w14:textId="77777777" w:rsidR="00E97EBB" w:rsidRDefault="00E97EBB" w:rsidP="00E97EBB"/>
        </w:tc>
      </w:tr>
      <w:tr w:rsidR="00E97EBB" w14:paraId="0EB4CFB9" w14:textId="77777777" w:rsidTr="00E97EBB">
        <w:trPr>
          <w:trHeight w:val="21"/>
        </w:trPr>
        <w:tc>
          <w:tcPr>
            <w:tcW w:w="1986" w:type="dxa"/>
          </w:tcPr>
          <w:p w14:paraId="30DB4EC4" w14:textId="10DC269D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Gehoor</w:t>
            </w:r>
          </w:p>
        </w:tc>
        <w:sdt>
          <w:sdtPr>
            <w:id w:val="-133560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686978B6" w14:textId="45280E4D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0069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3148D135" w14:textId="6A5959A3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7376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518EB818" w14:textId="66550F16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B394263" w14:textId="77777777" w:rsidR="00E97EBB" w:rsidRDefault="00E97EBB" w:rsidP="00E97EBB"/>
        </w:tc>
      </w:tr>
      <w:tr w:rsidR="00E97EBB" w14:paraId="38CD0C5F" w14:textId="77777777" w:rsidTr="00E97EBB">
        <w:trPr>
          <w:trHeight w:val="21"/>
        </w:trPr>
        <w:tc>
          <w:tcPr>
            <w:tcW w:w="1986" w:type="dxa"/>
          </w:tcPr>
          <w:p w14:paraId="450909B8" w14:textId="7875992D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Spraak</w:t>
            </w:r>
          </w:p>
        </w:tc>
        <w:sdt>
          <w:sdtPr>
            <w:id w:val="-798990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06C6AC5E" w14:textId="6174336F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3821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0ECF416E" w14:textId="13645D62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15135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400DE40A" w14:textId="3260141D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6FF22D9E" w14:textId="77777777" w:rsidR="00E97EBB" w:rsidRDefault="00E97EBB" w:rsidP="00E97EBB"/>
        </w:tc>
      </w:tr>
      <w:tr w:rsidR="00E97EBB" w14:paraId="3B9918E0" w14:textId="77777777" w:rsidTr="00E97EBB">
        <w:trPr>
          <w:trHeight w:val="21"/>
        </w:trPr>
        <w:tc>
          <w:tcPr>
            <w:tcW w:w="1986" w:type="dxa"/>
          </w:tcPr>
          <w:p w14:paraId="009446CD" w14:textId="10C89563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Grove motoriek</w:t>
            </w:r>
          </w:p>
        </w:tc>
        <w:sdt>
          <w:sdtPr>
            <w:id w:val="1440795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536CD630" w14:textId="7CF83EDA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56206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1161D8F1" w14:textId="1B6B91D4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94415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71CC5670" w14:textId="65F3FBC7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471CEC11" w14:textId="77777777" w:rsidR="00E97EBB" w:rsidRDefault="00E97EBB" w:rsidP="00E97EBB"/>
        </w:tc>
      </w:tr>
      <w:tr w:rsidR="00E97EBB" w14:paraId="0E79F2B0" w14:textId="77777777" w:rsidTr="00E97EBB">
        <w:trPr>
          <w:trHeight w:val="21"/>
        </w:trPr>
        <w:tc>
          <w:tcPr>
            <w:tcW w:w="1986" w:type="dxa"/>
          </w:tcPr>
          <w:p w14:paraId="59F05467" w14:textId="58CEBE3F" w:rsidR="00E97EBB" w:rsidRPr="00E97EBB" w:rsidRDefault="00E97EBB" w:rsidP="00E97EBB">
            <w:pPr>
              <w:rPr>
                <w:sz w:val="18"/>
                <w:szCs w:val="22"/>
              </w:rPr>
            </w:pPr>
            <w:r w:rsidRPr="00E97EBB">
              <w:rPr>
                <w:sz w:val="18"/>
                <w:szCs w:val="22"/>
              </w:rPr>
              <w:t>Fijne motoriek</w:t>
            </w:r>
          </w:p>
        </w:tc>
        <w:sdt>
          <w:sdtPr>
            <w:id w:val="-120602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1" w:type="dxa"/>
                <w:gridSpan w:val="2"/>
              </w:tcPr>
              <w:p w14:paraId="73E2E1C9" w14:textId="2F7AAC60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3642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4" w:type="dxa"/>
              </w:tcPr>
              <w:p w14:paraId="61FCCB36" w14:textId="7C3CD97C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65028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</w:tcPr>
              <w:p w14:paraId="3A0CC5BD" w14:textId="7AC37DC3" w:rsidR="00E97EBB" w:rsidRDefault="00E97EBB" w:rsidP="00E97EBB">
                <w:pPr>
                  <w:jc w:val="center"/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967" w:type="dxa"/>
          </w:tcPr>
          <w:p w14:paraId="170AA573" w14:textId="77777777" w:rsidR="00E97EBB" w:rsidRDefault="00E97EBB" w:rsidP="00E97EBB"/>
        </w:tc>
      </w:tr>
    </w:tbl>
    <w:p w14:paraId="7BA50B7C" w14:textId="77777777" w:rsidR="00144099" w:rsidRDefault="00144099" w:rsidP="001C0738"/>
    <w:p w14:paraId="45517061" w14:textId="77777777" w:rsidR="00144099" w:rsidRDefault="00144099" w:rsidP="001C07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782D05" w14:paraId="4F915F87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18069511" w14:textId="01CD63DF" w:rsidR="00782D05" w:rsidRPr="005E6E8E" w:rsidRDefault="00782D05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Ondersteuningsbehoeften</w:t>
            </w:r>
          </w:p>
        </w:tc>
      </w:tr>
      <w:tr w:rsidR="00782D05" w14:paraId="43B2E3D2" w14:textId="77777777">
        <w:tc>
          <w:tcPr>
            <w:tcW w:w="2972" w:type="dxa"/>
          </w:tcPr>
          <w:p w14:paraId="170A9A48" w14:textId="396A8E89" w:rsidR="00782D05" w:rsidRDefault="00782D05">
            <w:r>
              <w:t>Leer</w:t>
            </w:r>
            <w:r w:rsidR="001904B3">
              <w:t>ontwikkeling</w:t>
            </w:r>
          </w:p>
        </w:tc>
        <w:tc>
          <w:tcPr>
            <w:tcW w:w="6083" w:type="dxa"/>
          </w:tcPr>
          <w:p w14:paraId="0CCD86A3" w14:textId="10696CA2" w:rsidR="00782D05" w:rsidRDefault="00C36B85">
            <w:r>
              <w:t>(</w:t>
            </w:r>
            <w:proofErr w:type="gramStart"/>
            <w:r>
              <w:t>huidige</w:t>
            </w:r>
            <w:proofErr w:type="gramEnd"/>
            <w:r>
              <w:t xml:space="preserve"> ondersteuning, effect en advies </w:t>
            </w:r>
            <w:r w:rsidR="00144099">
              <w:t>school)</w:t>
            </w:r>
          </w:p>
        </w:tc>
      </w:tr>
      <w:tr w:rsidR="00782D05" w14:paraId="2418E63D" w14:textId="77777777">
        <w:tc>
          <w:tcPr>
            <w:tcW w:w="2972" w:type="dxa"/>
          </w:tcPr>
          <w:p w14:paraId="40DAC981" w14:textId="573FB361" w:rsidR="00782D05" w:rsidRDefault="001904B3">
            <w:r>
              <w:t>Sociaal-emotioneel functioneren</w:t>
            </w:r>
            <w:r w:rsidR="00382CBE">
              <w:t xml:space="preserve"> en gedrag</w:t>
            </w:r>
          </w:p>
        </w:tc>
        <w:tc>
          <w:tcPr>
            <w:tcW w:w="6083" w:type="dxa"/>
          </w:tcPr>
          <w:p w14:paraId="24712804" w14:textId="3E8538F1" w:rsidR="00782D05" w:rsidRDefault="00144099">
            <w:r>
              <w:t>(</w:t>
            </w:r>
            <w:proofErr w:type="gramStart"/>
            <w:r>
              <w:t>huidige</w:t>
            </w:r>
            <w:proofErr w:type="gramEnd"/>
            <w:r>
              <w:t xml:space="preserve"> ondersteuning, effect en advies school)</w:t>
            </w:r>
          </w:p>
        </w:tc>
      </w:tr>
      <w:tr w:rsidR="00782D05" w14:paraId="1309B317" w14:textId="77777777">
        <w:tc>
          <w:tcPr>
            <w:tcW w:w="2972" w:type="dxa"/>
          </w:tcPr>
          <w:p w14:paraId="6A458242" w14:textId="05002B80" w:rsidR="00782D05" w:rsidRDefault="001904B3">
            <w:r>
              <w:t>Werkhouding/aanpak</w:t>
            </w:r>
          </w:p>
        </w:tc>
        <w:tc>
          <w:tcPr>
            <w:tcW w:w="6083" w:type="dxa"/>
          </w:tcPr>
          <w:p w14:paraId="07A2FE7D" w14:textId="17E63EAF" w:rsidR="00782D05" w:rsidRDefault="00144099">
            <w:r>
              <w:t>(</w:t>
            </w:r>
            <w:proofErr w:type="gramStart"/>
            <w:r>
              <w:t>huidige</w:t>
            </w:r>
            <w:proofErr w:type="gramEnd"/>
            <w:r>
              <w:t xml:space="preserve"> ondersteuning, effect en advies school)</w:t>
            </w:r>
          </w:p>
        </w:tc>
      </w:tr>
      <w:tr w:rsidR="001904B3" w14:paraId="13F90D23" w14:textId="77777777">
        <w:tc>
          <w:tcPr>
            <w:tcW w:w="2972" w:type="dxa"/>
          </w:tcPr>
          <w:p w14:paraId="2605CAC4" w14:textId="10E42CDF" w:rsidR="001904B3" w:rsidRDefault="001904B3">
            <w:r>
              <w:t>Fysieke ontwikkeling</w:t>
            </w:r>
          </w:p>
        </w:tc>
        <w:tc>
          <w:tcPr>
            <w:tcW w:w="6083" w:type="dxa"/>
          </w:tcPr>
          <w:p w14:paraId="4740974C" w14:textId="76FF7DD6" w:rsidR="001904B3" w:rsidRDefault="00144099">
            <w:r>
              <w:t>(</w:t>
            </w:r>
            <w:proofErr w:type="gramStart"/>
            <w:r>
              <w:t>huidige</w:t>
            </w:r>
            <w:proofErr w:type="gramEnd"/>
            <w:r>
              <w:t xml:space="preserve"> ondersteuning, effect en advies school)</w:t>
            </w:r>
          </w:p>
        </w:tc>
      </w:tr>
      <w:tr w:rsidR="00DD09F9" w14:paraId="19557C8F" w14:textId="77777777">
        <w:tc>
          <w:tcPr>
            <w:tcW w:w="2972" w:type="dxa"/>
          </w:tcPr>
          <w:p w14:paraId="541F42DA" w14:textId="18BD5B0A" w:rsidR="00DD09F9" w:rsidRDefault="00DD09F9" w:rsidP="00DD09F9">
            <w:r>
              <w:t>OPP aanwezig</w:t>
            </w:r>
          </w:p>
        </w:tc>
        <w:tc>
          <w:tcPr>
            <w:tcW w:w="6083" w:type="dxa"/>
          </w:tcPr>
          <w:p w14:paraId="4E547691" w14:textId="335A59A3" w:rsidR="00DD09F9" w:rsidRDefault="00DD09F9" w:rsidP="00DD09F9">
            <w:r>
              <w:t>(</w:t>
            </w:r>
            <w:proofErr w:type="gramStart"/>
            <w:r>
              <w:t>ja</w:t>
            </w:r>
            <w:proofErr w:type="gramEnd"/>
            <w:r>
              <w:t>/nee, in bijlage indien van toepassing, met toestemming ouders)</w:t>
            </w:r>
          </w:p>
        </w:tc>
      </w:tr>
      <w:tr w:rsidR="00741D40" w14:paraId="6455C1CF" w14:textId="77777777">
        <w:tc>
          <w:tcPr>
            <w:tcW w:w="2972" w:type="dxa"/>
          </w:tcPr>
          <w:p w14:paraId="1DEA6229" w14:textId="3B496989" w:rsidR="00741D40" w:rsidRDefault="00741D40" w:rsidP="00DD09F9">
            <w:r>
              <w:t xml:space="preserve">Overige </w:t>
            </w:r>
            <w:proofErr w:type="spellStart"/>
            <w:r>
              <w:t>opvallendheden</w:t>
            </w:r>
            <w:proofErr w:type="spellEnd"/>
            <w:r w:rsidR="004C2C92">
              <w:t xml:space="preserve"> schoolgedrag</w:t>
            </w:r>
          </w:p>
        </w:tc>
        <w:tc>
          <w:tcPr>
            <w:tcW w:w="6083" w:type="dxa"/>
          </w:tcPr>
          <w:p w14:paraId="43C47F55" w14:textId="77777777" w:rsidR="00741D40" w:rsidRDefault="00741D40" w:rsidP="00DD09F9"/>
        </w:tc>
      </w:tr>
    </w:tbl>
    <w:p w14:paraId="5644C1A6" w14:textId="4C9C79D9" w:rsidR="00053FCE" w:rsidRDefault="00053FCE" w:rsidP="00B86131"/>
    <w:tbl>
      <w:tblPr>
        <w:tblStyle w:val="TableGrid"/>
        <w:tblW w:w="9124" w:type="dxa"/>
        <w:tblLayout w:type="fixed"/>
        <w:tblLook w:val="04A0" w:firstRow="1" w:lastRow="0" w:firstColumn="1" w:lastColumn="0" w:noHBand="0" w:noVBand="1"/>
      </w:tblPr>
      <w:tblGrid>
        <w:gridCol w:w="3397"/>
        <w:gridCol w:w="426"/>
        <w:gridCol w:w="5234"/>
        <w:gridCol w:w="67"/>
      </w:tblGrid>
      <w:tr w:rsidR="00DD586D" w14:paraId="5EE733A4" w14:textId="77777777" w:rsidTr="0069370A">
        <w:trPr>
          <w:gridAfter w:val="1"/>
          <w:wAfter w:w="67" w:type="dxa"/>
        </w:trPr>
        <w:tc>
          <w:tcPr>
            <w:tcW w:w="9057" w:type="dxa"/>
            <w:gridSpan w:val="3"/>
            <w:shd w:val="clear" w:color="auto" w:fill="D2D4EA" w:themeFill="text2" w:themeFillTint="66"/>
          </w:tcPr>
          <w:p w14:paraId="1B42709F" w14:textId="6C111040" w:rsidR="00DD586D" w:rsidRPr="005E6E8E" w:rsidRDefault="00DD586D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Bijlagen</w:t>
            </w:r>
          </w:p>
        </w:tc>
      </w:tr>
      <w:tr w:rsidR="00C84D54" w14:paraId="4983A3D7" w14:textId="77777777" w:rsidTr="0069370A">
        <w:tc>
          <w:tcPr>
            <w:tcW w:w="3397" w:type="dxa"/>
            <w:shd w:val="clear" w:color="auto" w:fill="E8E9F4" w:themeFill="text2" w:themeFillTint="33"/>
          </w:tcPr>
          <w:p w14:paraId="31C62BF2" w14:textId="0EB1C117" w:rsidR="00C84D54" w:rsidRDefault="002E377F">
            <w:r>
              <w:t>Toegevoegde bijlagen</w:t>
            </w:r>
          </w:p>
        </w:tc>
        <w:tc>
          <w:tcPr>
            <w:tcW w:w="426" w:type="dxa"/>
            <w:shd w:val="clear" w:color="auto" w:fill="E8E9F4" w:themeFill="text2" w:themeFillTint="33"/>
          </w:tcPr>
          <w:p w14:paraId="1A90B2DD" w14:textId="77777777" w:rsidR="00C84D54" w:rsidRDefault="00C84D54"/>
        </w:tc>
        <w:tc>
          <w:tcPr>
            <w:tcW w:w="5301" w:type="dxa"/>
            <w:gridSpan w:val="2"/>
            <w:shd w:val="clear" w:color="auto" w:fill="E8E9F4" w:themeFill="text2" w:themeFillTint="33"/>
          </w:tcPr>
          <w:p w14:paraId="3C2A9ADB" w14:textId="5A1BEE76" w:rsidR="00C84D54" w:rsidRDefault="00D04A7E">
            <w:r>
              <w:t>Opmerkingen/toelichting</w:t>
            </w:r>
          </w:p>
        </w:tc>
      </w:tr>
      <w:tr w:rsidR="00DD586D" w14:paraId="18D0EE10" w14:textId="77777777" w:rsidTr="0069370A">
        <w:tc>
          <w:tcPr>
            <w:tcW w:w="3397" w:type="dxa"/>
          </w:tcPr>
          <w:p w14:paraId="42380581" w14:textId="5D969930" w:rsidR="00DD586D" w:rsidRDefault="00151E04">
            <w:r>
              <w:t>OPP</w:t>
            </w:r>
          </w:p>
        </w:tc>
        <w:sdt>
          <w:sdtPr>
            <w:id w:val="143316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7CBFDF22" w14:textId="2B241FF7" w:rsidR="00DD586D" w:rsidRDefault="00C84D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47761A04" w14:textId="0BF2CD6F" w:rsidR="00DD586D" w:rsidRDefault="00DD586D"/>
        </w:tc>
      </w:tr>
      <w:tr w:rsidR="00785C63" w14:paraId="1BFCFEAB" w14:textId="77777777" w:rsidTr="0069370A">
        <w:tc>
          <w:tcPr>
            <w:tcW w:w="3397" w:type="dxa"/>
          </w:tcPr>
          <w:p w14:paraId="7A2F6C5A" w14:textId="4F0D2B98" w:rsidR="00785C63" w:rsidRDefault="00785C63">
            <w:r>
              <w:t>Didactische gegevens</w:t>
            </w:r>
          </w:p>
        </w:tc>
        <w:sdt>
          <w:sdtPr>
            <w:rPr>
              <w:rFonts w:ascii="MS Gothic" w:eastAsia="MS Gothic" w:hAnsi="MS Gothic" w:hint="eastAsia"/>
            </w:rPr>
            <w:id w:val="206930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085CA62B" w14:textId="60C28721" w:rsidR="00785C63" w:rsidRDefault="00D614AD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655F81A2" w14:textId="77777777" w:rsidR="00785C63" w:rsidRDefault="00785C63"/>
        </w:tc>
      </w:tr>
      <w:tr w:rsidR="006D6632" w14:paraId="58977B11" w14:textId="77777777" w:rsidTr="0069370A">
        <w:tc>
          <w:tcPr>
            <w:tcW w:w="3397" w:type="dxa"/>
          </w:tcPr>
          <w:p w14:paraId="13341BA2" w14:textId="32094E53" w:rsidR="006D6632" w:rsidRDefault="004C0510">
            <w:r>
              <w:t>Onderwijskundig rapport basisschool</w:t>
            </w:r>
          </w:p>
        </w:tc>
        <w:sdt>
          <w:sdtPr>
            <w:rPr>
              <w:rFonts w:ascii="MS Gothic" w:eastAsia="MS Gothic" w:hAnsi="MS Gothic" w:hint="eastAsia"/>
            </w:rPr>
            <w:id w:val="937177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5114D371" w14:textId="3D25CCF7" w:rsidR="006D6632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27007BBB" w14:textId="77777777" w:rsidR="006D6632" w:rsidRDefault="006D6632"/>
        </w:tc>
      </w:tr>
      <w:tr w:rsidR="004C0510" w14:paraId="441BEF56" w14:textId="77777777" w:rsidTr="0069370A">
        <w:tc>
          <w:tcPr>
            <w:tcW w:w="3397" w:type="dxa"/>
          </w:tcPr>
          <w:p w14:paraId="7A1DD54A" w14:textId="1172D16F" w:rsidR="004C0510" w:rsidRDefault="004C0510">
            <w:r>
              <w:t>LWOO/</w:t>
            </w:r>
            <w:proofErr w:type="spellStart"/>
            <w:r>
              <w:t>PrO</w:t>
            </w:r>
            <w:proofErr w:type="spellEnd"/>
            <w:r>
              <w:t xml:space="preserve"> beschikking</w:t>
            </w:r>
          </w:p>
        </w:tc>
        <w:sdt>
          <w:sdtPr>
            <w:rPr>
              <w:rFonts w:ascii="MS Gothic" w:eastAsia="MS Gothic" w:hAnsi="MS Gothic" w:hint="eastAsia"/>
            </w:rPr>
            <w:id w:val="11534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658C80C6" w14:textId="32CBC82A" w:rsidR="004C0510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5A3526BC" w14:textId="77777777" w:rsidR="004C0510" w:rsidRDefault="004C0510"/>
        </w:tc>
      </w:tr>
      <w:tr w:rsidR="004C0510" w14:paraId="6956867A" w14:textId="77777777" w:rsidTr="0069370A">
        <w:tc>
          <w:tcPr>
            <w:tcW w:w="3397" w:type="dxa"/>
          </w:tcPr>
          <w:p w14:paraId="31AA7261" w14:textId="26805AC9" w:rsidR="004C0510" w:rsidRDefault="004C0510">
            <w:r>
              <w:t>Toelaatbaarheidsverklaring VSO</w:t>
            </w:r>
          </w:p>
        </w:tc>
        <w:sdt>
          <w:sdtPr>
            <w:rPr>
              <w:rFonts w:ascii="MS Gothic" w:eastAsia="MS Gothic" w:hAnsi="MS Gothic" w:hint="eastAsia"/>
            </w:rPr>
            <w:id w:val="-83691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72F2C43C" w14:textId="4C00165F" w:rsidR="004C0510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665F1932" w14:textId="77777777" w:rsidR="004C0510" w:rsidRDefault="004C0510"/>
        </w:tc>
      </w:tr>
      <w:tr w:rsidR="00500ACA" w14:paraId="3CC47E71" w14:textId="77777777" w:rsidTr="0069370A">
        <w:tc>
          <w:tcPr>
            <w:tcW w:w="3397" w:type="dxa"/>
          </w:tcPr>
          <w:p w14:paraId="34A1F81D" w14:textId="64B48F27" w:rsidR="00500ACA" w:rsidRDefault="00500ACA">
            <w:r>
              <w:t>Cijferlijst</w:t>
            </w:r>
          </w:p>
        </w:tc>
        <w:sdt>
          <w:sdtPr>
            <w:rPr>
              <w:rFonts w:ascii="MS Gothic" w:eastAsia="MS Gothic" w:hAnsi="MS Gothic" w:hint="eastAsia"/>
            </w:rPr>
            <w:id w:val="15051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44B85277" w14:textId="2225375B" w:rsidR="00500ACA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6E408894" w14:textId="77777777" w:rsidR="00500ACA" w:rsidRDefault="00500ACA"/>
        </w:tc>
      </w:tr>
      <w:tr w:rsidR="00500ACA" w14:paraId="6D27B9FE" w14:textId="77777777" w:rsidTr="0069370A">
        <w:tc>
          <w:tcPr>
            <w:tcW w:w="3397" w:type="dxa"/>
          </w:tcPr>
          <w:p w14:paraId="57F76008" w14:textId="1B06C413" w:rsidR="00500ACA" w:rsidRDefault="006F14A1">
            <w:r>
              <w:t>Verzuimov</w:t>
            </w:r>
            <w:r w:rsidR="00DA3FD7">
              <w:t>erzicht</w:t>
            </w:r>
          </w:p>
        </w:tc>
        <w:sdt>
          <w:sdtPr>
            <w:rPr>
              <w:rFonts w:ascii="MS Gothic" w:eastAsia="MS Gothic" w:hAnsi="MS Gothic" w:hint="eastAsia"/>
            </w:rPr>
            <w:id w:val="-39504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482BE9E6" w14:textId="5AEB24AB" w:rsidR="00500ACA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57B8F1F9" w14:textId="77777777" w:rsidR="00500ACA" w:rsidRDefault="00500ACA"/>
        </w:tc>
      </w:tr>
      <w:tr w:rsidR="004C0510" w14:paraId="62B6D552" w14:textId="77777777" w:rsidTr="0069370A">
        <w:tc>
          <w:tcPr>
            <w:tcW w:w="3397" w:type="dxa"/>
          </w:tcPr>
          <w:p w14:paraId="7D954FDE" w14:textId="2CED536A" w:rsidR="004C0510" w:rsidRDefault="00351159">
            <w:r>
              <w:t xml:space="preserve">Recente </w:t>
            </w:r>
            <w:proofErr w:type="spellStart"/>
            <w:r>
              <w:t>o</w:t>
            </w:r>
            <w:r w:rsidR="00F4094F">
              <w:t>nderzoeksrapportage</w:t>
            </w:r>
            <w:proofErr w:type="spellEnd"/>
            <w:r>
              <w:t>(s)</w:t>
            </w:r>
          </w:p>
        </w:tc>
        <w:sdt>
          <w:sdtPr>
            <w:rPr>
              <w:rFonts w:ascii="MS Gothic" w:eastAsia="MS Gothic" w:hAnsi="MS Gothic" w:hint="eastAsia"/>
            </w:rPr>
            <w:id w:val="14639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6425EDE2" w14:textId="2177C8D6" w:rsidR="004C0510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1E23E938" w14:textId="77777777" w:rsidR="004C0510" w:rsidRDefault="004C0510"/>
        </w:tc>
      </w:tr>
      <w:tr w:rsidR="00E81582" w14:paraId="58932543" w14:textId="77777777" w:rsidTr="0069370A">
        <w:tc>
          <w:tcPr>
            <w:tcW w:w="3397" w:type="dxa"/>
          </w:tcPr>
          <w:p w14:paraId="488FC132" w14:textId="5CF8AD02" w:rsidR="00E81582" w:rsidRDefault="00EB6844">
            <w:r>
              <w:t xml:space="preserve">Rapportage </w:t>
            </w:r>
            <w:r w:rsidR="00C852F8">
              <w:t>hulpverlening</w:t>
            </w:r>
          </w:p>
        </w:tc>
        <w:sdt>
          <w:sdtPr>
            <w:rPr>
              <w:rFonts w:ascii="MS Gothic" w:eastAsia="MS Gothic" w:hAnsi="MS Gothic" w:hint="eastAsia"/>
            </w:rPr>
            <w:id w:val="-1853491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4DF389D5" w14:textId="1F5D3ABF" w:rsidR="00E81582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12FB9516" w14:textId="77777777" w:rsidR="00E81582" w:rsidRDefault="00E81582"/>
        </w:tc>
      </w:tr>
      <w:tr w:rsidR="00C852F8" w14:paraId="3CFDA32F" w14:textId="77777777" w:rsidTr="0069370A">
        <w:tc>
          <w:tcPr>
            <w:tcW w:w="3397" w:type="dxa"/>
          </w:tcPr>
          <w:p w14:paraId="1EBBAE06" w14:textId="2AF06947" w:rsidR="00C852F8" w:rsidRDefault="00C852F8">
            <w:r>
              <w:t>Schorsings- en/of verwijderingsbrief</w:t>
            </w:r>
          </w:p>
        </w:tc>
        <w:sdt>
          <w:sdtPr>
            <w:rPr>
              <w:rFonts w:ascii="MS Gothic" w:eastAsia="MS Gothic" w:hAnsi="MS Gothic" w:hint="eastAsia"/>
            </w:rPr>
            <w:id w:val="-950092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210FEA1B" w14:textId="473F35A2" w:rsidR="00C852F8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7A94E40C" w14:textId="77777777" w:rsidR="00C852F8" w:rsidRDefault="00C852F8"/>
        </w:tc>
      </w:tr>
      <w:tr w:rsidR="00AB3CFD" w14:paraId="26D9C932" w14:textId="77777777" w:rsidTr="0069370A">
        <w:tc>
          <w:tcPr>
            <w:tcW w:w="3397" w:type="dxa"/>
          </w:tcPr>
          <w:p w14:paraId="79CEAE68" w14:textId="3123DB29" w:rsidR="00AB3CFD" w:rsidRDefault="00AB3CFD">
            <w:r>
              <w:t>Certificaten</w:t>
            </w:r>
          </w:p>
        </w:tc>
        <w:sdt>
          <w:sdtPr>
            <w:rPr>
              <w:rFonts w:ascii="MS Gothic" w:eastAsia="MS Gothic" w:hAnsi="MS Gothic" w:hint="eastAsia"/>
            </w:rPr>
            <w:id w:val="-666014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0905C40B" w14:textId="6CF6E28F" w:rsidR="00AB3CFD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3D3EA201" w14:textId="77777777" w:rsidR="00AB3CFD" w:rsidRDefault="00AB3CFD"/>
        </w:tc>
      </w:tr>
      <w:tr w:rsidR="00AB3CFD" w14:paraId="6126745B" w14:textId="77777777" w:rsidTr="0069370A">
        <w:tc>
          <w:tcPr>
            <w:tcW w:w="3397" w:type="dxa"/>
          </w:tcPr>
          <w:p w14:paraId="496E277F" w14:textId="1B5BEA68" w:rsidR="00AB3CFD" w:rsidRDefault="00AB3CFD">
            <w:r>
              <w:t>Anders</w:t>
            </w:r>
            <w:r w:rsidR="0069370A">
              <w:t>, namelijk…</w:t>
            </w:r>
          </w:p>
        </w:tc>
        <w:sdt>
          <w:sdtPr>
            <w:rPr>
              <w:rFonts w:ascii="MS Gothic" w:eastAsia="MS Gothic" w:hAnsi="MS Gothic" w:hint="eastAsia"/>
            </w:rPr>
            <w:id w:val="1644702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</w:tcPr>
              <w:p w14:paraId="21EE19DE" w14:textId="0BB5216F" w:rsidR="00AB3CFD" w:rsidRDefault="0069370A">
                <w:pPr>
                  <w:rPr>
                    <w:rFonts w:ascii="MS Gothic" w:eastAsia="MS Gothic" w:hAnsi="MS Gothic" w:hint="eastAsi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01" w:type="dxa"/>
            <w:gridSpan w:val="2"/>
          </w:tcPr>
          <w:p w14:paraId="46630E3F" w14:textId="77777777" w:rsidR="00AB3CFD" w:rsidRDefault="00AB3CFD"/>
        </w:tc>
      </w:tr>
    </w:tbl>
    <w:p w14:paraId="58C49A29" w14:textId="77777777" w:rsidR="00982DE2" w:rsidRDefault="00982DE2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55303C" w14:paraId="714268F7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3B8ED306" w14:textId="1186ACD2" w:rsidR="0055303C" w:rsidRPr="005E6E8E" w:rsidRDefault="0055303C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 xml:space="preserve">Zienswijze </w:t>
            </w:r>
          </w:p>
        </w:tc>
      </w:tr>
      <w:tr w:rsidR="0055303C" w14:paraId="67D44BF8" w14:textId="77777777">
        <w:tc>
          <w:tcPr>
            <w:tcW w:w="2972" w:type="dxa"/>
          </w:tcPr>
          <w:p w14:paraId="1BC1B921" w14:textId="7F84ACEE" w:rsidR="0055303C" w:rsidRDefault="0055303C">
            <w:r>
              <w:t>Zienswijze leerling</w:t>
            </w:r>
          </w:p>
        </w:tc>
        <w:tc>
          <w:tcPr>
            <w:tcW w:w="6083" w:type="dxa"/>
          </w:tcPr>
          <w:p w14:paraId="71E7E1F4" w14:textId="52495283" w:rsidR="0055303C" w:rsidRDefault="0055303C"/>
        </w:tc>
      </w:tr>
      <w:tr w:rsidR="0055303C" w14:paraId="2DE03BC3" w14:textId="77777777">
        <w:tc>
          <w:tcPr>
            <w:tcW w:w="2972" w:type="dxa"/>
          </w:tcPr>
          <w:p w14:paraId="26943147" w14:textId="0F90C014" w:rsidR="0055303C" w:rsidRDefault="0055303C">
            <w:r>
              <w:t>Zienswijze ouder</w:t>
            </w:r>
            <w:r w:rsidR="002A1B8A">
              <w:t>(s)</w:t>
            </w:r>
          </w:p>
        </w:tc>
        <w:tc>
          <w:tcPr>
            <w:tcW w:w="6083" w:type="dxa"/>
          </w:tcPr>
          <w:p w14:paraId="1E333761" w14:textId="77777777" w:rsidR="0055303C" w:rsidRDefault="0055303C"/>
        </w:tc>
      </w:tr>
    </w:tbl>
    <w:p w14:paraId="1AEE1B02" w14:textId="77777777" w:rsidR="0055303C" w:rsidRDefault="0055303C" w:rsidP="00B861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83"/>
      </w:tblGrid>
      <w:tr w:rsidR="001C7D1E" w14:paraId="64ACED97" w14:textId="77777777">
        <w:tc>
          <w:tcPr>
            <w:tcW w:w="9055" w:type="dxa"/>
            <w:gridSpan w:val="2"/>
            <w:shd w:val="clear" w:color="auto" w:fill="D2D4EA" w:themeFill="text2" w:themeFillTint="66"/>
          </w:tcPr>
          <w:p w14:paraId="38C7D115" w14:textId="78141FF6" w:rsidR="001C7D1E" w:rsidRPr="005E6E8E" w:rsidRDefault="00A73166">
            <w:pPr>
              <w:rPr>
                <w:b/>
                <w:bCs/>
                <w:sz w:val="24"/>
                <w:szCs w:val="32"/>
              </w:rPr>
            </w:pPr>
            <w:r>
              <w:rPr>
                <w:b/>
                <w:bCs/>
                <w:sz w:val="24"/>
                <w:szCs w:val="32"/>
              </w:rPr>
              <w:t>Ondertekening</w:t>
            </w:r>
          </w:p>
        </w:tc>
      </w:tr>
      <w:tr w:rsidR="001C7D1E" w14:paraId="1EAC4CFD" w14:textId="77777777">
        <w:tc>
          <w:tcPr>
            <w:tcW w:w="2972" w:type="dxa"/>
          </w:tcPr>
          <w:p w14:paraId="5923A753" w14:textId="44BD17D2" w:rsidR="001C7D1E" w:rsidRDefault="00A73166">
            <w:r>
              <w:t>Naam schoolvertegenwoordiger</w:t>
            </w:r>
          </w:p>
        </w:tc>
        <w:tc>
          <w:tcPr>
            <w:tcW w:w="6083" w:type="dxa"/>
          </w:tcPr>
          <w:p w14:paraId="47D70374" w14:textId="77777777" w:rsidR="001C7D1E" w:rsidRDefault="001C7D1E">
            <w:r>
              <w:t>(</w:t>
            </w:r>
            <w:proofErr w:type="gramStart"/>
            <w:r>
              <w:t>naam</w:t>
            </w:r>
            <w:proofErr w:type="gramEnd"/>
            <w:r>
              <w:t>, functie)</w:t>
            </w:r>
          </w:p>
        </w:tc>
      </w:tr>
      <w:tr w:rsidR="00134A0C" w14:paraId="11E28E0F" w14:textId="77777777">
        <w:tc>
          <w:tcPr>
            <w:tcW w:w="2972" w:type="dxa"/>
          </w:tcPr>
          <w:p w14:paraId="41DFC2CC" w14:textId="6708E496" w:rsidR="00134A0C" w:rsidRDefault="00134A0C">
            <w:r>
              <w:t>Handtekening</w:t>
            </w:r>
          </w:p>
        </w:tc>
        <w:tc>
          <w:tcPr>
            <w:tcW w:w="6083" w:type="dxa"/>
          </w:tcPr>
          <w:p w14:paraId="426E5EF0" w14:textId="77777777" w:rsidR="00134A0C" w:rsidRDefault="00134A0C"/>
          <w:p w14:paraId="024AA8CB" w14:textId="77777777" w:rsidR="00FC3CC5" w:rsidRDefault="00FC3CC5"/>
          <w:p w14:paraId="24FC507E" w14:textId="77777777" w:rsidR="00FC3CC5" w:rsidRDefault="00FC3CC5"/>
          <w:p w14:paraId="4040D2C4" w14:textId="77777777" w:rsidR="00FC3CC5" w:rsidRDefault="00FC3CC5"/>
        </w:tc>
      </w:tr>
      <w:tr w:rsidR="00134A0C" w14:paraId="5A4F7F8A" w14:textId="77777777">
        <w:tc>
          <w:tcPr>
            <w:tcW w:w="2972" w:type="dxa"/>
          </w:tcPr>
          <w:p w14:paraId="394CA725" w14:textId="18282E76" w:rsidR="00134A0C" w:rsidRDefault="00134A0C">
            <w:r>
              <w:t xml:space="preserve">Naam </w:t>
            </w:r>
            <w:r w:rsidR="004A65E7">
              <w:t>ouder</w:t>
            </w:r>
          </w:p>
        </w:tc>
        <w:tc>
          <w:tcPr>
            <w:tcW w:w="6083" w:type="dxa"/>
          </w:tcPr>
          <w:p w14:paraId="4CB51766" w14:textId="77777777" w:rsidR="00134A0C" w:rsidRDefault="00134A0C"/>
        </w:tc>
      </w:tr>
      <w:tr w:rsidR="00304956" w14:paraId="44D0E809" w14:textId="77777777">
        <w:tc>
          <w:tcPr>
            <w:tcW w:w="2972" w:type="dxa"/>
          </w:tcPr>
          <w:p w14:paraId="0CDD42BD" w14:textId="78FD5799" w:rsidR="00304956" w:rsidRDefault="00304956">
            <w:r>
              <w:t>Handtekening</w:t>
            </w:r>
          </w:p>
        </w:tc>
        <w:tc>
          <w:tcPr>
            <w:tcW w:w="6083" w:type="dxa"/>
          </w:tcPr>
          <w:p w14:paraId="4CBD3B8C" w14:textId="77777777" w:rsidR="00304956" w:rsidRDefault="00304956"/>
          <w:p w14:paraId="74992C61" w14:textId="77777777" w:rsidR="00FC3CC5" w:rsidRDefault="00FC3CC5"/>
          <w:p w14:paraId="7F50FBF0" w14:textId="77777777" w:rsidR="00FC3CC5" w:rsidRDefault="00FC3CC5"/>
          <w:p w14:paraId="1F561784" w14:textId="77777777" w:rsidR="00FC3CC5" w:rsidRDefault="00FC3CC5"/>
        </w:tc>
      </w:tr>
      <w:tr w:rsidR="00304956" w14:paraId="1C52B172" w14:textId="77777777">
        <w:tc>
          <w:tcPr>
            <w:tcW w:w="2972" w:type="dxa"/>
          </w:tcPr>
          <w:p w14:paraId="300E0BDD" w14:textId="75B93E30" w:rsidR="00304956" w:rsidRDefault="000903F2">
            <w:r>
              <w:t xml:space="preserve">Tekenen voor </w:t>
            </w:r>
          </w:p>
        </w:tc>
        <w:tc>
          <w:tcPr>
            <w:tcW w:w="6083" w:type="dxa"/>
          </w:tcPr>
          <w:p w14:paraId="25E9FB19" w14:textId="15F57501" w:rsidR="00304956" w:rsidRDefault="000903F2">
            <w:proofErr w:type="gramStart"/>
            <w:r>
              <w:t>Akkoord</w:t>
            </w:r>
            <w:r w:rsidR="00FC3CC5">
              <w:t xml:space="preserve"> </w:t>
            </w:r>
            <w:r>
              <w:t>/</w:t>
            </w:r>
            <w:proofErr w:type="gramEnd"/>
            <w:r w:rsidR="00FC3CC5">
              <w:t xml:space="preserve"> </w:t>
            </w:r>
            <w:r>
              <w:t>gezien</w:t>
            </w:r>
          </w:p>
        </w:tc>
      </w:tr>
      <w:tr w:rsidR="00304956" w14:paraId="18B66B22" w14:textId="77777777">
        <w:tc>
          <w:tcPr>
            <w:tcW w:w="2972" w:type="dxa"/>
          </w:tcPr>
          <w:p w14:paraId="52A2D442" w14:textId="6920184F" w:rsidR="00304956" w:rsidRDefault="00304956">
            <w:r>
              <w:t>Naam leerling</w:t>
            </w:r>
          </w:p>
        </w:tc>
        <w:tc>
          <w:tcPr>
            <w:tcW w:w="6083" w:type="dxa"/>
          </w:tcPr>
          <w:p w14:paraId="4BB5CE41" w14:textId="77777777" w:rsidR="00304956" w:rsidRDefault="00304956"/>
        </w:tc>
      </w:tr>
      <w:tr w:rsidR="00304956" w14:paraId="1AAA06CA" w14:textId="77777777">
        <w:tc>
          <w:tcPr>
            <w:tcW w:w="2972" w:type="dxa"/>
          </w:tcPr>
          <w:p w14:paraId="28D18167" w14:textId="30C434A5" w:rsidR="00304956" w:rsidRDefault="000903F2">
            <w:r>
              <w:t>Tekenen voor</w:t>
            </w:r>
          </w:p>
        </w:tc>
        <w:tc>
          <w:tcPr>
            <w:tcW w:w="6083" w:type="dxa"/>
          </w:tcPr>
          <w:p w14:paraId="085E09C9" w14:textId="104658BE" w:rsidR="00304956" w:rsidRDefault="000903F2">
            <w:proofErr w:type="gramStart"/>
            <w:r>
              <w:t>Akkoor</w:t>
            </w:r>
            <w:r w:rsidR="00F72D54">
              <w:t>d</w:t>
            </w:r>
            <w:r w:rsidR="00FC3CC5">
              <w:t xml:space="preserve"> </w:t>
            </w:r>
            <w:r>
              <w:t>/</w:t>
            </w:r>
            <w:proofErr w:type="gramEnd"/>
            <w:r w:rsidR="00FC3CC5">
              <w:t xml:space="preserve"> </w:t>
            </w:r>
            <w:r>
              <w:t>gezien</w:t>
            </w:r>
          </w:p>
        </w:tc>
      </w:tr>
      <w:tr w:rsidR="00304956" w14:paraId="2ADD5AF8" w14:textId="77777777">
        <w:tc>
          <w:tcPr>
            <w:tcW w:w="2972" w:type="dxa"/>
          </w:tcPr>
          <w:p w14:paraId="17B379DD" w14:textId="60DFBFDB" w:rsidR="00304956" w:rsidRDefault="00304956">
            <w:r>
              <w:t>Handtekening</w:t>
            </w:r>
          </w:p>
        </w:tc>
        <w:tc>
          <w:tcPr>
            <w:tcW w:w="6083" w:type="dxa"/>
          </w:tcPr>
          <w:p w14:paraId="614B434B" w14:textId="77777777" w:rsidR="00304956" w:rsidRDefault="00304956"/>
          <w:p w14:paraId="785BAD11" w14:textId="77777777" w:rsidR="00FC3CC5" w:rsidRDefault="00FC3CC5"/>
          <w:p w14:paraId="7D6B8C5E" w14:textId="77777777" w:rsidR="00FC3CC5" w:rsidRDefault="00FC3CC5"/>
          <w:p w14:paraId="5B56C556" w14:textId="77777777" w:rsidR="00FC3CC5" w:rsidRDefault="00FC3CC5"/>
        </w:tc>
      </w:tr>
      <w:tr w:rsidR="00FC3CC5" w14:paraId="4EF29404" w14:textId="77777777">
        <w:tc>
          <w:tcPr>
            <w:tcW w:w="2972" w:type="dxa"/>
          </w:tcPr>
          <w:p w14:paraId="3309BA14" w14:textId="2F40B1B8" w:rsidR="00FC3CC5" w:rsidRDefault="00FC3CC5">
            <w:r>
              <w:t>Datum</w:t>
            </w:r>
          </w:p>
        </w:tc>
        <w:tc>
          <w:tcPr>
            <w:tcW w:w="6083" w:type="dxa"/>
          </w:tcPr>
          <w:p w14:paraId="17345D78" w14:textId="77777777" w:rsidR="00FC3CC5" w:rsidRDefault="00FC3CC5"/>
        </w:tc>
      </w:tr>
    </w:tbl>
    <w:p w14:paraId="76C5CF4A" w14:textId="77777777" w:rsidR="00FA403F" w:rsidRPr="00FE0CCD" w:rsidRDefault="00FA403F" w:rsidP="00A81F89"/>
    <w:sectPr w:rsidR="00FA403F" w:rsidRPr="00FE0CCD" w:rsidSect="002F723A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778" w:right="1134" w:bottom="158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45388" w14:textId="77777777" w:rsidR="00175457" w:rsidRDefault="00175457" w:rsidP="00B4731D">
      <w:pPr>
        <w:spacing w:line="240" w:lineRule="auto"/>
      </w:pPr>
      <w:r>
        <w:separator/>
      </w:r>
    </w:p>
  </w:endnote>
  <w:endnote w:type="continuationSeparator" w:id="0">
    <w:p w14:paraId="0B7CFDBA" w14:textId="77777777" w:rsidR="00175457" w:rsidRDefault="00175457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Hoofdtekst)">
    <w:altName w:val="Arial"/>
    <w:panose1 w:val="00000000000000000000"/>
    <w:charset w:val="00"/>
    <w:family w:val="roman"/>
    <w:notTrueType/>
    <w:pitch w:val="default"/>
  </w:font>
  <w:font w:name="Arialman">
    <w:altName w:val="Arial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129F" w14:textId="77777777" w:rsidR="00A47BD8" w:rsidRDefault="00A47BD8" w:rsidP="00A47BD8">
    <w:r>
      <w:t>Doorstroomdossier V(S)O-V(S)O 2026</w:t>
    </w:r>
  </w:p>
  <w:p w14:paraId="7C2CD587" w14:textId="77777777" w:rsidR="002763B3" w:rsidRDefault="00CD6147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2F5F653C" wp14:editId="65CA02E5">
          <wp:simplePos x="0" y="0"/>
          <wp:positionH relativeFrom="page">
            <wp:posOffset>5941060</wp:posOffset>
          </wp:positionH>
          <wp:positionV relativeFrom="page">
            <wp:posOffset>7200900</wp:posOffset>
          </wp:positionV>
          <wp:extent cx="1612800" cy="3240000"/>
          <wp:effectExtent l="0" t="0" r="635" b="0"/>
          <wp:wrapNone/>
          <wp:docPr id="1134804407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900044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800" cy="32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B3AE" w14:textId="684B166E" w:rsidR="005E3052" w:rsidRDefault="005E3052" w:rsidP="005E3052">
    <w:r>
      <w:t xml:space="preserve">Doorstroomdossier V(S)O-V(S)O </w:t>
    </w:r>
    <w:r w:rsidR="002F714A">
      <w:t>2026</w:t>
    </w:r>
  </w:p>
  <w:p w14:paraId="15A15572" w14:textId="5E56F9C7" w:rsidR="00262CF7" w:rsidRDefault="00CD6147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04711AB" wp14:editId="5D69878F">
          <wp:simplePos x="0" y="0"/>
          <wp:positionH relativeFrom="page">
            <wp:posOffset>5941060</wp:posOffset>
          </wp:positionH>
          <wp:positionV relativeFrom="page">
            <wp:posOffset>7200900</wp:posOffset>
          </wp:positionV>
          <wp:extent cx="1612800" cy="3240000"/>
          <wp:effectExtent l="0" t="0" r="635" b="0"/>
          <wp:wrapNone/>
          <wp:docPr id="279900044" name="Afbeelding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900044" name="Afbeelding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800" cy="32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254CB" w14:textId="77777777" w:rsidR="00175457" w:rsidRDefault="00175457" w:rsidP="00A81F89">
      <w:pPr>
        <w:pStyle w:val="Voetnootlijn"/>
      </w:pPr>
      <w:r>
        <w:t>––––––––––––</w:t>
      </w:r>
    </w:p>
  </w:footnote>
  <w:footnote w:type="continuationSeparator" w:id="0">
    <w:p w14:paraId="7B6481E6" w14:textId="77777777" w:rsidR="00175457" w:rsidRPr="00A81F89" w:rsidRDefault="00175457" w:rsidP="00A81F89">
      <w:pPr>
        <w:pStyle w:val="Voetnootlijn"/>
      </w:pPr>
      <w:r>
        <w:t>––––––––––––</w:t>
      </w:r>
    </w:p>
  </w:footnote>
  <w:footnote w:id="1">
    <w:p w14:paraId="6DAB5C30" w14:textId="77777777" w:rsidR="000B14FA" w:rsidRDefault="000B14FA" w:rsidP="000B14FA">
      <w:pPr>
        <w:pStyle w:val="FootnoteText"/>
        <w:rPr>
          <w:rFonts w:ascii="Arial" w:hAnsi="Arial" w:cs="Arial"/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Waar ouders staat kunt u ook ouder of verzorger(s) of andere wettelijke vertegenwoordiger(s) lezen.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13A" w14:textId="77777777" w:rsidR="00FA403F" w:rsidRDefault="00FA403F">
    <w:pPr>
      <w:pStyle w:val="Header"/>
      <w:rPr>
        <w:noProof/>
      </w:rPr>
    </w:pPr>
  </w:p>
  <w:p w14:paraId="0D522ED7" w14:textId="77777777" w:rsidR="00FA403F" w:rsidRDefault="00FA403F">
    <w:pPr>
      <w:pStyle w:val="Header"/>
      <w:rPr>
        <w:noProof/>
      </w:rPr>
    </w:pPr>
  </w:p>
  <w:p w14:paraId="2852BB54" w14:textId="24DBAF98" w:rsidR="00262CF7" w:rsidRDefault="00D473EE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A66AD8D" wp14:editId="1AEC2A9F">
          <wp:simplePos x="0" y="0"/>
          <wp:positionH relativeFrom="page">
            <wp:posOffset>5400675</wp:posOffset>
          </wp:positionH>
          <wp:positionV relativeFrom="page">
            <wp:posOffset>431800</wp:posOffset>
          </wp:positionV>
          <wp:extent cx="1652400" cy="1080000"/>
          <wp:effectExtent l="0" t="0" r="0" b="0"/>
          <wp:wrapNone/>
          <wp:docPr id="1792687042" name="Afbeelding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687042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4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D83F9" w14:textId="3E290871" w:rsidR="00262CF7" w:rsidRDefault="00CD614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100440" wp14:editId="4735A8A6">
          <wp:simplePos x="0" y="0"/>
          <wp:positionH relativeFrom="page">
            <wp:posOffset>5400675</wp:posOffset>
          </wp:positionH>
          <wp:positionV relativeFrom="page">
            <wp:posOffset>431800</wp:posOffset>
          </wp:positionV>
          <wp:extent cx="1652400" cy="1080000"/>
          <wp:effectExtent l="0" t="0" r="0" b="0"/>
          <wp:wrapNone/>
          <wp:docPr id="154835852" name="Afbeelding 1" descr="Logo Rivierland voortgezet onderw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35852" name="Afbeelding 1" descr="Logo Rivierland voortgezet onderwij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4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stNumber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stNumber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stNumber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stNumber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stBullet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27E60"/>
    <w:lvl w:ilvl="0">
      <w:start w:val="1"/>
      <w:numFmt w:val="bullet"/>
      <w:pStyle w:val="List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st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E1E054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8B56DFDE"/>
    <w:lvl w:ilvl="0" w:tplc="25E2C69A">
      <w:start w:val="1"/>
      <w:numFmt w:val="bullet"/>
      <w:pStyle w:val="OpsommingN2Streep"/>
      <w:lvlText w:val="–"/>
      <w:lvlJc w:val="left"/>
      <w:pPr>
        <w:tabs>
          <w:tab w:val="num" w:pos="566"/>
        </w:tabs>
        <w:ind w:left="566" w:hanging="283"/>
      </w:pPr>
      <w:rPr>
        <w:rFonts w:asciiTheme="minorHAnsi" w:hAnsiTheme="minorHAnsi" w:cs="Aria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1" w15:restartNumberingAfterBreak="0">
    <w:nsid w:val="0BCE0954"/>
    <w:multiLevelType w:val="hybridMultilevel"/>
    <w:tmpl w:val="55840CF6"/>
    <w:lvl w:ilvl="0" w:tplc="1CC075BE">
      <w:start w:val="1"/>
      <w:numFmt w:val="bullet"/>
      <w:pStyle w:val="OpsommingN1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01F2CF6"/>
    <w:multiLevelType w:val="multilevel"/>
    <w:tmpl w:val="94064788"/>
    <w:numStyleLink w:val="HuidigelijstOpsommingennummering"/>
  </w:abstractNum>
  <w:abstractNum w:abstractNumId="13" w15:restartNumberingAfterBreak="0">
    <w:nsid w:val="11F10E9E"/>
    <w:multiLevelType w:val="multilevel"/>
    <w:tmpl w:val="C3A04FE8"/>
    <w:styleLink w:val="Huidigelijst1"/>
    <w:lvl w:ilvl="0">
      <w:start w:val="1"/>
      <w:numFmt w:val="decimal"/>
      <w:lvlText w:val="%1."/>
      <w:lvlJc w:val="left"/>
      <w:pPr>
        <w:ind w:left="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B1659"/>
    <w:multiLevelType w:val="multilevel"/>
    <w:tmpl w:val="55840CF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22D1AD0"/>
    <w:multiLevelType w:val="multilevel"/>
    <w:tmpl w:val="94064788"/>
    <w:numStyleLink w:val="HuidigelijstOpsommingennummering"/>
  </w:abstractNum>
  <w:abstractNum w:abstractNumId="16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115DB"/>
    <w:multiLevelType w:val="multilevel"/>
    <w:tmpl w:val="94064788"/>
    <w:numStyleLink w:val="HuidigelijstOpsommingennummering"/>
  </w:abstractNum>
  <w:abstractNum w:abstractNumId="18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Arialman" w:hAnsi="Arial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19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43D01"/>
    <w:multiLevelType w:val="multilevel"/>
    <w:tmpl w:val="94064788"/>
    <w:numStyleLink w:val="HuidigelijstOpsommingennummering"/>
  </w:abstractNum>
  <w:abstractNum w:abstractNumId="22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6AC2703"/>
    <w:multiLevelType w:val="hybridMultilevel"/>
    <w:tmpl w:val="C3A04FE8"/>
    <w:lvl w:ilvl="0" w:tplc="1EE6BA8E">
      <w:start w:val="1"/>
      <w:numFmt w:val="decimal"/>
      <w:pStyle w:val="Heading1"/>
      <w:lvlText w:val="%1."/>
      <w:lvlJc w:val="left"/>
      <w:pPr>
        <w:ind w:left="0" w:hanging="5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1270090798">
    <w:abstractNumId w:val="9"/>
  </w:num>
  <w:num w:numId="11" w16cid:durableId="420755501">
    <w:abstractNumId w:val="10"/>
  </w:num>
  <w:num w:numId="12" w16cid:durableId="185216951">
    <w:abstractNumId w:val="20"/>
  </w:num>
  <w:num w:numId="13" w16cid:durableId="2092501651">
    <w:abstractNumId w:val="11"/>
  </w:num>
  <w:num w:numId="14" w16cid:durableId="324357360">
    <w:abstractNumId w:val="16"/>
  </w:num>
  <w:num w:numId="15" w16cid:durableId="859004059">
    <w:abstractNumId w:val="18"/>
  </w:num>
  <w:num w:numId="16" w16cid:durableId="870267626">
    <w:abstractNumId w:val="19"/>
  </w:num>
  <w:num w:numId="17" w16cid:durableId="1613979449">
    <w:abstractNumId w:val="22"/>
  </w:num>
  <w:num w:numId="18" w16cid:durableId="1026637642">
    <w:abstractNumId w:val="17"/>
  </w:num>
  <w:num w:numId="19" w16cid:durableId="1672218318">
    <w:abstractNumId w:val="15"/>
  </w:num>
  <w:num w:numId="20" w16cid:durableId="1063483281">
    <w:abstractNumId w:val="14"/>
  </w:num>
  <w:num w:numId="21" w16cid:durableId="1053389621">
    <w:abstractNumId w:val="12"/>
  </w:num>
  <w:num w:numId="22" w16cid:durableId="2080975111">
    <w:abstractNumId w:val="24"/>
  </w:num>
  <w:num w:numId="23" w16cid:durableId="2028558724">
    <w:abstractNumId w:val="21"/>
  </w:num>
  <w:num w:numId="24" w16cid:durableId="688334108">
    <w:abstractNumId w:val="23"/>
  </w:num>
  <w:num w:numId="25" w16cid:durableId="1147170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6F"/>
    <w:rsid w:val="00001A11"/>
    <w:rsid w:val="00012B14"/>
    <w:rsid w:val="0001388F"/>
    <w:rsid w:val="000162CB"/>
    <w:rsid w:val="00021D7D"/>
    <w:rsid w:val="00024BAB"/>
    <w:rsid w:val="00026E57"/>
    <w:rsid w:val="0003574B"/>
    <w:rsid w:val="00036B9B"/>
    <w:rsid w:val="00041781"/>
    <w:rsid w:val="000446F0"/>
    <w:rsid w:val="00051057"/>
    <w:rsid w:val="00053FCE"/>
    <w:rsid w:val="000575BB"/>
    <w:rsid w:val="00065E74"/>
    <w:rsid w:val="00072B55"/>
    <w:rsid w:val="0008524D"/>
    <w:rsid w:val="00086CF6"/>
    <w:rsid w:val="000903F2"/>
    <w:rsid w:val="000A2106"/>
    <w:rsid w:val="000A552C"/>
    <w:rsid w:val="000B14FA"/>
    <w:rsid w:val="000B44A5"/>
    <w:rsid w:val="000C56AA"/>
    <w:rsid w:val="000D2244"/>
    <w:rsid w:val="000D5436"/>
    <w:rsid w:val="000E5523"/>
    <w:rsid w:val="000E564B"/>
    <w:rsid w:val="000F4E20"/>
    <w:rsid w:val="001003F7"/>
    <w:rsid w:val="00112542"/>
    <w:rsid w:val="00117548"/>
    <w:rsid w:val="0012135B"/>
    <w:rsid w:val="0012306F"/>
    <w:rsid w:val="00134A0C"/>
    <w:rsid w:val="00144099"/>
    <w:rsid w:val="00147398"/>
    <w:rsid w:val="00151E04"/>
    <w:rsid w:val="001547B7"/>
    <w:rsid w:val="00154CE4"/>
    <w:rsid w:val="00160867"/>
    <w:rsid w:val="001652BE"/>
    <w:rsid w:val="00165BEE"/>
    <w:rsid w:val="00174B2F"/>
    <w:rsid w:val="00175457"/>
    <w:rsid w:val="0018116F"/>
    <w:rsid w:val="00181371"/>
    <w:rsid w:val="00183560"/>
    <w:rsid w:val="001904B3"/>
    <w:rsid w:val="00196D2A"/>
    <w:rsid w:val="001A3B2B"/>
    <w:rsid w:val="001A4405"/>
    <w:rsid w:val="001B0F07"/>
    <w:rsid w:val="001B4864"/>
    <w:rsid w:val="001C0738"/>
    <w:rsid w:val="001C7049"/>
    <w:rsid w:val="001C7B57"/>
    <w:rsid w:val="001C7D1E"/>
    <w:rsid w:val="001E2772"/>
    <w:rsid w:val="0021553F"/>
    <w:rsid w:val="00216FBF"/>
    <w:rsid w:val="002218B3"/>
    <w:rsid w:val="00236143"/>
    <w:rsid w:val="00241FE7"/>
    <w:rsid w:val="00256E33"/>
    <w:rsid w:val="00262CF7"/>
    <w:rsid w:val="002646D3"/>
    <w:rsid w:val="0026571B"/>
    <w:rsid w:val="00267359"/>
    <w:rsid w:val="00270958"/>
    <w:rsid w:val="002763B3"/>
    <w:rsid w:val="00284D8B"/>
    <w:rsid w:val="00292972"/>
    <w:rsid w:val="002939FE"/>
    <w:rsid w:val="00294FB2"/>
    <w:rsid w:val="002A1B86"/>
    <w:rsid w:val="002A1B8A"/>
    <w:rsid w:val="002A2ADD"/>
    <w:rsid w:val="002A2E11"/>
    <w:rsid w:val="002A2FB7"/>
    <w:rsid w:val="002A4C4B"/>
    <w:rsid w:val="002B060E"/>
    <w:rsid w:val="002B3BB5"/>
    <w:rsid w:val="002C258F"/>
    <w:rsid w:val="002C264A"/>
    <w:rsid w:val="002C7E66"/>
    <w:rsid w:val="002D0D1E"/>
    <w:rsid w:val="002D214F"/>
    <w:rsid w:val="002D3762"/>
    <w:rsid w:val="002D7EE8"/>
    <w:rsid w:val="002E1158"/>
    <w:rsid w:val="002E377F"/>
    <w:rsid w:val="002E7146"/>
    <w:rsid w:val="002E7D14"/>
    <w:rsid w:val="002F3B4F"/>
    <w:rsid w:val="002F714A"/>
    <w:rsid w:val="002F723A"/>
    <w:rsid w:val="00304956"/>
    <w:rsid w:val="0031149D"/>
    <w:rsid w:val="0031258D"/>
    <w:rsid w:val="0031420F"/>
    <w:rsid w:val="003226E4"/>
    <w:rsid w:val="00324D33"/>
    <w:rsid w:val="003373F9"/>
    <w:rsid w:val="00341D31"/>
    <w:rsid w:val="00342B28"/>
    <w:rsid w:val="00347381"/>
    <w:rsid w:val="00351159"/>
    <w:rsid w:val="00355563"/>
    <w:rsid w:val="00355D3D"/>
    <w:rsid w:val="00357B18"/>
    <w:rsid w:val="003611AC"/>
    <w:rsid w:val="00362C81"/>
    <w:rsid w:val="003643D0"/>
    <w:rsid w:val="003710AF"/>
    <w:rsid w:val="003731D9"/>
    <w:rsid w:val="00375F85"/>
    <w:rsid w:val="00382CBE"/>
    <w:rsid w:val="00384315"/>
    <w:rsid w:val="00385B6A"/>
    <w:rsid w:val="003B2E2C"/>
    <w:rsid w:val="003C00E7"/>
    <w:rsid w:val="003C01C9"/>
    <w:rsid w:val="003C22E5"/>
    <w:rsid w:val="003C5E95"/>
    <w:rsid w:val="003C7A9E"/>
    <w:rsid w:val="003E6E15"/>
    <w:rsid w:val="003F1758"/>
    <w:rsid w:val="003F3883"/>
    <w:rsid w:val="003F3F75"/>
    <w:rsid w:val="00400F4A"/>
    <w:rsid w:val="00406CA7"/>
    <w:rsid w:val="00406E34"/>
    <w:rsid w:val="004070F9"/>
    <w:rsid w:val="004107F7"/>
    <w:rsid w:val="004246C2"/>
    <w:rsid w:val="0043037E"/>
    <w:rsid w:val="00434B86"/>
    <w:rsid w:val="00437D27"/>
    <w:rsid w:val="00440E91"/>
    <w:rsid w:val="00447590"/>
    <w:rsid w:val="004562F3"/>
    <w:rsid w:val="00462365"/>
    <w:rsid w:val="00463731"/>
    <w:rsid w:val="00464BE2"/>
    <w:rsid w:val="004677A4"/>
    <w:rsid w:val="004871EB"/>
    <w:rsid w:val="004A221B"/>
    <w:rsid w:val="004A5C76"/>
    <w:rsid w:val="004A65E7"/>
    <w:rsid w:val="004C0510"/>
    <w:rsid w:val="004C2C92"/>
    <w:rsid w:val="004C5091"/>
    <w:rsid w:val="004C5CD6"/>
    <w:rsid w:val="004D100F"/>
    <w:rsid w:val="004E6472"/>
    <w:rsid w:val="004F5EC0"/>
    <w:rsid w:val="004F7083"/>
    <w:rsid w:val="00500835"/>
    <w:rsid w:val="00500ACA"/>
    <w:rsid w:val="0050562B"/>
    <w:rsid w:val="00505688"/>
    <w:rsid w:val="00506410"/>
    <w:rsid w:val="00533066"/>
    <w:rsid w:val="00535046"/>
    <w:rsid w:val="005420CC"/>
    <w:rsid w:val="0055303C"/>
    <w:rsid w:val="00553048"/>
    <w:rsid w:val="005578F6"/>
    <w:rsid w:val="00571ADD"/>
    <w:rsid w:val="00572F09"/>
    <w:rsid w:val="00574D5A"/>
    <w:rsid w:val="00576871"/>
    <w:rsid w:val="0059709E"/>
    <w:rsid w:val="005A29BB"/>
    <w:rsid w:val="005A37A7"/>
    <w:rsid w:val="005B52F5"/>
    <w:rsid w:val="005D11C2"/>
    <w:rsid w:val="005E3052"/>
    <w:rsid w:val="005E6E8E"/>
    <w:rsid w:val="005E7A6B"/>
    <w:rsid w:val="006107CE"/>
    <w:rsid w:val="00613C97"/>
    <w:rsid w:val="0063705B"/>
    <w:rsid w:val="00647413"/>
    <w:rsid w:val="00647A70"/>
    <w:rsid w:val="00653332"/>
    <w:rsid w:val="00667703"/>
    <w:rsid w:val="00672060"/>
    <w:rsid w:val="006738B3"/>
    <w:rsid w:val="00683291"/>
    <w:rsid w:val="0069370A"/>
    <w:rsid w:val="006949FB"/>
    <w:rsid w:val="006A1686"/>
    <w:rsid w:val="006A33E1"/>
    <w:rsid w:val="006A3B50"/>
    <w:rsid w:val="006A6A6F"/>
    <w:rsid w:val="006A760F"/>
    <w:rsid w:val="006B26C1"/>
    <w:rsid w:val="006B35FE"/>
    <w:rsid w:val="006B60A6"/>
    <w:rsid w:val="006D6632"/>
    <w:rsid w:val="006E0B7B"/>
    <w:rsid w:val="006E3601"/>
    <w:rsid w:val="006F14A1"/>
    <w:rsid w:val="006F2361"/>
    <w:rsid w:val="006F6635"/>
    <w:rsid w:val="00706C6D"/>
    <w:rsid w:val="00707AF7"/>
    <w:rsid w:val="007218EE"/>
    <w:rsid w:val="00732A6B"/>
    <w:rsid w:val="00741D40"/>
    <w:rsid w:val="00752721"/>
    <w:rsid w:val="00760045"/>
    <w:rsid w:val="00762C93"/>
    <w:rsid w:val="007742AA"/>
    <w:rsid w:val="00777C7A"/>
    <w:rsid w:val="00782D05"/>
    <w:rsid w:val="00784AD2"/>
    <w:rsid w:val="00785C63"/>
    <w:rsid w:val="00785CAF"/>
    <w:rsid w:val="00794A52"/>
    <w:rsid w:val="007A0146"/>
    <w:rsid w:val="007B1824"/>
    <w:rsid w:val="007B2CCA"/>
    <w:rsid w:val="007B49B2"/>
    <w:rsid w:val="007C00E1"/>
    <w:rsid w:val="007E32A3"/>
    <w:rsid w:val="007E6B87"/>
    <w:rsid w:val="007F1C2C"/>
    <w:rsid w:val="007F2894"/>
    <w:rsid w:val="007F2F8F"/>
    <w:rsid w:val="007F3A22"/>
    <w:rsid w:val="0081027C"/>
    <w:rsid w:val="00810B3B"/>
    <w:rsid w:val="00810DF3"/>
    <w:rsid w:val="0081161A"/>
    <w:rsid w:val="00812CC8"/>
    <w:rsid w:val="0081371C"/>
    <w:rsid w:val="00815E26"/>
    <w:rsid w:val="008210C7"/>
    <w:rsid w:val="00821521"/>
    <w:rsid w:val="00830C62"/>
    <w:rsid w:val="00834231"/>
    <w:rsid w:val="0083503F"/>
    <w:rsid w:val="00850AC3"/>
    <w:rsid w:val="00865A99"/>
    <w:rsid w:val="00876677"/>
    <w:rsid w:val="00876EE0"/>
    <w:rsid w:val="00877934"/>
    <w:rsid w:val="008844B1"/>
    <w:rsid w:val="00884614"/>
    <w:rsid w:val="00885041"/>
    <w:rsid w:val="00892394"/>
    <w:rsid w:val="008A12F1"/>
    <w:rsid w:val="008A1400"/>
    <w:rsid w:val="008B2399"/>
    <w:rsid w:val="008B5EA0"/>
    <w:rsid w:val="008C7B09"/>
    <w:rsid w:val="008D4460"/>
    <w:rsid w:val="008D6B82"/>
    <w:rsid w:val="008D7141"/>
    <w:rsid w:val="008E1652"/>
    <w:rsid w:val="008F6F55"/>
    <w:rsid w:val="008F6FF0"/>
    <w:rsid w:val="0091231B"/>
    <w:rsid w:val="00914E19"/>
    <w:rsid w:val="0092428B"/>
    <w:rsid w:val="009256EC"/>
    <w:rsid w:val="00936E0C"/>
    <w:rsid w:val="009417F2"/>
    <w:rsid w:val="00950DE6"/>
    <w:rsid w:val="00955AC6"/>
    <w:rsid w:val="00960F27"/>
    <w:rsid w:val="00963DFD"/>
    <w:rsid w:val="00963E19"/>
    <w:rsid w:val="00980102"/>
    <w:rsid w:val="009818E8"/>
    <w:rsid w:val="00982DE2"/>
    <w:rsid w:val="00983ACA"/>
    <w:rsid w:val="0098730C"/>
    <w:rsid w:val="00993228"/>
    <w:rsid w:val="009A536A"/>
    <w:rsid w:val="009A7C5C"/>
    <w:rsid w:val="009B1309"/>
    <w:rsid w:val="009B2A7E"/>
    <w:rsid w:val="009B6987"/>
    <w:rsid w:val="009C0C81"/>
    <w:rsid w:val="009C5204"/>
    <w:rsid w:val="009E7320"/>
    <w:rsid w:val="00A008EF"/>
    <w:rsid w:val="00A0553A"/>
    <w:rsid w:val="00A11E6A"/>
    <w:rsid w:val="00A32E01"/>
    <w:rsid w:val="00A37B9D"/>
    <w:rsid w:val="00A47BD8"/>
    <w:rsid w:val="00A53781"/>
    <w:rsid w:val="00A73166"/>
    <w:rsid w:val="00A737E7"/>
    <w:rsid w:val="00A81F89"/>
    <w:rsid w:val="00AA4060"/>
    <w:rsid w:val="00AA62D2"/>
    <w:rsid w:val="00AA79C4"/>
    <w:rsid w:val="00AB3CFD"/>
    <w:rsid w:val="00AC2317"/>
    <w:rsid w:val="00AD2AF0"/>
    <w:rsid w:val="00AD357A"/>
    <w:rsid w:val="00AE1C06"/>
    <w:rsid w:val="00AE7670"/>
    <w:rsid w:val="00AF1465"/>
    <w:rsid w:val="00AF2AF4"/>
    <w:rsid w:val="00AF6722"/>
    <w:rsid w:val="00B03E97"/>
    <w:rsid w:val="00B06B34"/>
    <w:rsid w:val="00B11127"/>
    <w:rsid w:val="00B1474D"/>
    <w:rsid w:val="00B168F1"/>
    <w:rsid w:val="00B4580B"/>
    <w:rsid w:val="00B4731D"/>
    <w:rsid w:val="00B5337D"/>
    <w:rsid w:val="00B55D28"/>
    <w:rsid w:val="00B67065"/>
    <w:rsid w:val="00B73C26"/>
    <w:rsid w:val="00B84961"/>
    <w:rsid w:val="00B85E00"/>
    <w:rsid w:val="00B86131"/>
    <w:rsid w:val="00B90DD3"/>
    <w:rsid w:val="00B92AF2"/>
    <w:rsid w:val="00B92B47"/>
    <w:rsid w:val="00B951F5"/>
    <w:rsid w:val="00B96B47"/>
    <w:rsid w:val="00BA3C8C"/>
    <w:rsid w:val="00BA5A18"/>
    <w:rsid w:val="00BB4DEF"/>
    <w:rsid w:val="00BC3C5A"/>
    <w:rsid w:val="00BC5D89"/>
    <w:rsid w:val="00BC7661"/>
    <w:rsid w:val="00BD107B"/>
    <w:rsid w:val="00BE403E"/>
    <w:rsid w:val="00BF2310"/>
    <w:rsid w:val="00C05FE7"/>
    <w:rsid w:val="00C30F01"/>
    <w:rsid w:val="00C31894"/>
    <w:rsid w:val="00C31F0C"/>
    <w:rsid w:val="00C3495A"/>
    <w:rsid w:val="00C353F3"/>
    <w:rsid w:val="00C362A7"/>
    <w:rsid w:val="00C36555"/>
    <w:rsid w:val="00C36B85"/>
    <w:rsid w:val="00C41261"/>
    <w:rsid w:val="00C438BF"/>
    <w:rsid w:val="00C60BA3"/>
    <w:rsid w:val="00C6165C"/>
    <w:rsid w:val="00C61EFC"/>
    <w:rsid w:val="00C715E3"/>
    <w:rsid w:val="00C72BE3"/>
    <w:rsid w:val="00C75F1B"/>
    <w:rsid w:val="00C82C24"/>
    <w:rsid w:val="00C847D0"/>
    <w:rsid w:val="00C84D54"/>
    <w:rsid w:val="00C852F8"/>
    <w:rsid w:val="00C853E0"/>
    <w:rsid w:val="00C85A9E"/>
    <w:rsid w:val="00C87B76"/>
    <w:rsid w:val="00CA3742"/>
    <w:rsid w:val="00CA791F"/>
    <w:rsid w:val="00CB3F38"/>
    <w:rsid w:val="00CB74A5"/>
    <w:rsid w:val="00CB7C5C"/>
    <w:rsid w:val="00CC4CF9"/>
    <w:rsid w:val="00CD0153"/>
    <w:rsid w:val="00CD0F1C"/>
    <w:rsid w:val="00CD260A"/>
    <w:rsid w:val="00CD3A39"/>
    <w:rsid w:val="00CD5407"/>
    <w:rsid w:val="00CD6147"/>
    <w:rsid w:val="00CE683D"/>
    <w:rsid w:val="00CF35ED"/>
    <w:rsid w:val="00D02C0B"/>
    <w:rsid w:val="00D04A7E"/>
    <w:rsid w:val="00D07D74"/>
    <w:rsid w:val="00D204BB"/>
    <w:rsid w:val="00D20DAD"/>
    <w:rsid w:val="00D3115E"/>
    <w:rsid w:val="00D31960"/>
    <w:rsid w:val="00D328DE"/>
    <w:rsid w:val="00D350E3"/>
    <w:rsid w:val="00D447EB"/>
    <w:rsid w:val="00D473EE"/>
    <w:rsid w:val="00D55E2F"/>
    <w:rsid w:val="00D570CC"/>
    <w:rsid w:val="00D614AD"/>
    <w:rsid w:val="00D7109F"/>
    <w:rsid w:val="00D75A60"/>
    <w:rsid w:val="00D85E04"/>
    <w:rsid w:val="00D9376F"/>
    <w:rsid w:val="00DA221E"/>
    <w:rsid w:val="00DA3FD7"/>
    <w:rsid w:val="00DA62E7"/>
    <w:rsid w:val="00DA6E72"/>
    <w:rsid w:val="00DB32F5"/>
    <w:rsid w:val="00DB472F"/>
    <w:rsid w:val="00DB77EB"/>
    <w:rsid w:val="00DD09F9"/>
    <w:rsid w:val="00DD5566"/>
    <w:rsid w:val="00DD586D"/>
    <w:rsid w:val="00DD5D91"/>
    <w:rsid w:val="00DD78E1"/>
    <w:rsid w:val="00DF6292"/>
    <w:rsid w:val="00E015E3"/>
    <w:rsid w:val="00E05B68"/>
    <w:rsid w:val="00E06F04"/>
    <w:rsid w:val="00E102D4"/>
    <w:rsid w:val="00E14388"/>
    <w:rsid w:val="00E24D6D"/>
    <w:rsid w:val="00E2551B"/>
    <w:rsid w:val="00E2562E"/>
    <w:rsid w:val="00E26F7C"/>
    <w:rsid w:val="00E33359"/>
    <w:rsid w:val="00E36A23"/>
    <w:rsid w:val="00E41C8A"/>
    <w:rsid w:val="00E41E3B"/>
    <w:rsid w:val="00E441FE"/>
    <w:rsid w:val="00E50EE3"/>
    <w:rsid w:val="00E54C29"/>
    <w:rsid w:val="00E55024"/>
    <w:rsid w:val="00E61F6A"/>
    <w:rsid w:val="00E66000"/>
    <w:rsid w:val="00E81582"/>
    <w:rsid w:val="00E90AA5"/>
    <w:rsid w:val="00E97EBB"/>
    <w:rsid w:val="00EB6844"/>
    <w:rsid w:val="00ED2014"/>
    <w:rsid w:val="00EE286D"/>
    <w:rsid w:val="00EE45F2"/>
    <w:rsid w:val="00EE4CD8"/>
    <w:rsid w:val="00EF175D"/>
    <w:rsid w:val="00EF2624"/>
    <w:rsid w:val="00EF5E6F"/>
    <w:rsid w:val="00F14D86"/>
    <w:rsid w:val="00F20FBA"/>
    <w:rsid w:val="00F25E09"/>
    <w:rsid w:val="00F31D78"/>
    <w:rsid w:val="00F34003"/>
    <w:rsid w:val="00F35498"/>
    <w:rsid w:val="00F37A38"/>
    <w:rsid w:val="00F4094F"/>
    <w:rsid w:val="00F419C0"/>
    <w:rsid w:val="00F42260"/>
    <w:rsid w:val="00F519E9"/>
    <w:rsid w:val="00F538DA"/>
    <w:rsid w:val="00F54846"/>
    <w:rsid w:val="00F72310"/>
    <w:rsid w:val="00F72D54"/>
    <w:rsid w:val="00F73392"/>
    <w:rsid w:val="00F734AD"/>
    <w:rsid w:val="00F8257E"/>
    <w:rsid w:val="00F82E7E"/>
    <w:rsid w:val="00F93F10"/>
    <w:rsid w:val="00FA1297"/>
    <w:rsid w:val="00FA403F"/>
    <w:rsid w:val="00FA50E0"/>
    <w:rsid w:val="00FA72E3"/>
    <w:rsid w:val="00FB03EB"/>
    <w:rsid w:val="00FC21B8"/>
    <w:rsid w:val="00FC3CC5"/>
    <w:rsid w:val="00FC3D9B"/>
    <w:rsid w:val="00FD3417"/>
    <w:rsid w:val="00FD6A7B"/>
    <w:rsid w:val="00FD6E9F"/>
    <w:rsid w:val="00FE0022"/>
    <w:rsid w:val="00FE0CCD"/>
    <w:rsid w:val="00FE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B0080"/>
  <w14:defaultImageDpi w14:val="32767"/>
  <w15:chartTrackingRefBased/>
  <w15:docId w15:val="{6433E1A5-040C-49AD-BD7B-B3887EC8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1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Document Map" w:semiHidden="1" w:unhideWhenUsed="1"/>
    <w:lsdException w:name="Plain Text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locked="1" w:semiHidden="1" w:unhideWhenUsed="1"/>
    <w:lsdException w:name="Smart Link" w:locked="1" w:semiHidden="1" w:unhideWhenUsed="1"/>
  </w:latentStyles>
  <w:style w:type="paragraph" w:default="1" w:styleId="Normal">
    <w:name w:val="Normal"/>
    <w:qFormat/>
    <w:rsid w:val="00BE403E"/>
    <w:pPr>
      <w:spacing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F93F10"/>
    <w:pPr>
      <w:keepNext/>
      <w:keepLines/>
      <w:numPr>
        <w:numId w:val="24"/>
      </w:numPr>
      <w:spacing w:after="560" w:line="240" w:lineRule="auto"/>
      <w:outlineLvl w:val="0"/>
    </w:pPr>
    <w:rPr>
      <w:rFonts w:asciiTheme="majorHAnsi" w:eastAsiaTheme="majorEastAsia" w:hAnsiTheme="majorHAnsi" w:cstheme="majorBidi"/>
      <w:color w:val="8F96CB" w:themeColor="tex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F93F10"/>
    <w:pPr>
      <w:keepNext/>
      <w:keepLines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93F10"/>
    <w:pPr>
      <w:keepNext/>
      <w:keepLines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2"/>
    <w:semiHidden/>
    <w:qFormat/>
    <w:rsid w:val="00CD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3F43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stBullet3">
    <w:name w:val="List Bullet 3"/>
    <w:basedOn w:val="Normal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stBullet4">
    <w:name w:val="List Bullet 4"/>
    <w:basedOn w:val="Normal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stBullet5">
    <w:name w:val="List Bullet 5"/>
    <w:basedOn w:val="Normal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st">
    <w:name w:val="List"/>
    <w:basedOn w:val="Normal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E441FE"/>
    <w:pPr>
      <w:ind w:left="568" w:hanging="284"/>
      <w:contextualSpacing/>
    </w:pPr>
  </w:style>
  <w:style w:type="paragraph" w:styleId="List3">
    <w:name w:val="List 3"/>
    <w:basedOn w:val="Normal"/>
    <w:uiPriority w:val="99"/>
    <w:semiHidden/>
    <w:unhideWhenUsed/>
    <w:rsid w:val="00E441F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441F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47A70"/>
    <w:pPr>
      <w:ind w:left="2552" w:hanging="284"/>
    </w:pPr>
  </w:style>
  <w:style w:type="paragraph" w:styleId="BodyText">
    <w:name w:val="Body Text"/>
    <w:basedOn w:val="Normal"/>
    <w:link w:val="BodyTextChar"/>
    <w:uiPriority w:val="99"/>
    <w:semiHidden/>
    <w:unhideWhenUsed/>
    <w:rsid w:val="00647A70"/>
  </w:style>
  <w:style w:type="character" w:customStyle="1" w:styleId="BodyTextChar">
    <w:name w:val="Body Text Char"/>
    <w:basedOn w:val="DefaultParagraphFont"/>
    <w:link w:val="BodyText"/>
    <w:uiPriority w:val="99"/>
    <w:semiHidden/>
    <w:rsid w:val="00647A70"/>
    <w:rPr>
      <w:lang w:val="nl-N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70F9"/>
    <w:pPr>
      <w:ind w:left="284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070F9"/>
    <w:rPr>
      <w:lang w:val="nl-N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70F9"/>
    <w:pPr>
      <w:ind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70F9"/>
    <w:rPr>
      <w:lang w:val="nl-N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647A70"/>
    <w:pPr>
      <w:ind w:firstLine="567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1D7D"/>
    <w:rPr>
      <w:sz w:val="20"/>
      <w:lang w:val="nl-N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70F9"/>
    <w:pPr>
      <w:ind w:left="851" w:hanging="284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070F9"/>
    <w:rPr>
      <w:lang w:val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47A70"/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7A70"/>
    <w:rPr>
      <w:lang w:val="nl-NL"/>
    </w:rPr>
  </w:style>
  <w:style w:type="paragraph" w:styleId="NormalIndent">
    <w:name w:val="Normal Indent"/>
    <w:basedOn w:val="Normal"/>
    <w:uiPriority w:val="99"/>
    <w:semiHidden/>
    <w:unhideWhenUsed/>
    <w:rsid w:val="004070F9"/>
    <w:pPr>
      <w:ind w:left="284"/>
    </w:pPr>
  </w:style>
  <w:style w:type="paragraph" w:styleId="ListNumber">
    <w:name w:val="List Number"/>
    <w:basedOn w:val="Normal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stNumber2">
    <w:name w:val="List Number 2"/>
    <w:basedOn w:val="Normal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stNumber3">
    <w:name w:val="List Number 3"/>
    <w:basedOn w:val="Normal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stNumber5">
    <w:name w:val="List Number 5"/>
    <w:basedOn w:val="Normal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stContinue">
    <w:name w:val="List Continue"/>
    <w:basedOn w:val="Normal"/>
    <w:uiPriority w:val="99"/>
    <w:semiHidden/>
    <w:unhideWhenUsed/>
    <w:rsid w:val="004070F9"/>
    <w:pPr>
      <w:ind w:left="284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70F9"/>
    <w:pPr>
      <w:ind w:left="567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70F9"/>
    <w:pPr>
      <w:ind w:left="851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70F9"/>
    <w:pPr>
      <w:ind w:left="1134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70F9"/>
    <w:pPr>
      <w:ind w:left="1418"/>
      <w:contextualSpacing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183560"/>
    <w:pPr>
      <w:spacing w:before="280"/>
    </w:pPr>
    <w:rPr>
      <w:rFonts w:asciiTheme="majorHAnsi" w:hAnsiTheme="majorHAnsi"/>
      <w:b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070F9"/>
    <w:pPr>
      <w:ind w:left="284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070F9"/>
    <w:pPr>
      <w:ind w:left="567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70F9"/>
    <w:pPr>
      <w:ind w:left="851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70F9"/>
    <w:pPr>
      <w:ind w:left="1134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70F9"/>
    <w:pPr>
      <w:ind w:left="1418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70F9"/>
    <w:pPr>
      <w:ind w:left="1701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70F9"/>
    <w:pPr>
      <w:ind w:left="1985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70F9"/>
    <w:pPr>
      <w:ind w:left="2268"/>
    </w:pPr>
  </w:style>
  <w:style w:type="paragraph" w:styleId="EnvelopeAddress">
    <w:name w:val="envelope address"/>
    <w:basedOn w:val="Normal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Closing">
    <w:name w:val="Closing"/>
    <w:basedOn w:val="Normal"/>
    <w:link w:val="ClosingChar"/>
    <w:uiPriority w:val="99"/>
    <w:semiHidden/>
    <w:unhideWhenUsed/>
    <w:rsid w:val="004070F9"/>
  </w:style>
  <w:style w:type="character" w:customStyle="1" w:styleId="ClosingChar">
    <w:name w:val="Closing Char"/>
    <w:basedOn w:val="DefaultParagraphFont"/>
    <w:link w:val="Closing"/>
    <w:uiPriority w:val="99"/>
    <w:semiHidden/>
    <w:rsid w:val="004070F9"/>
    <w:rPr>
      <w:lang w:val="nl-NL"/>
    </w:rPr>
  </w:style>
  <w:style w:type="paragraph" w:styleId="Header">
    <w:name w:val="header"/>
    <w:basedOn w:val="Normal"/>
    <w:link w:val="Header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365"/>
    <w:rPr>
      <w:sz w:val="18"/>
      <w:lang w:val="nl-NL"/>
    </w:rPr>
  </w:style>
  <w:style w:type="paragraph" w:customStyle="1" w:styleId="OpsommingN1Bullet">
    <w:name w:val="Opsomming N1 Bullet"/>
    <w:basedOn w:val="Normal"/>
    <w:uiPriority w:val="4"/>
    <w:qFormat/>
    <w:rsid w:val="00FE0CCD"/>
    <w:pPr>
      <w:numPr>
        <w:numId w:val="13"/>
      </w:numPr>
      <w:tabs>
        <w:tab w:val="left" w:pos="567"/>
      </w:tabs>
      <w:contextualSpacing/>
    </w:pPr>
  </w:style>
  <w:style w:type="paragraph" w:customStyle="1" w:styleId="NummeringN1">
    <w:name w:val="Nummering N1"/>
    <w:basedOn w:val="Normal"/>
    <w:uiPriority w:val="5"/>
    <w:qFormat/>
    <w:rsid w:val="00FE0CCD"/>
    <w:pPr>
      <w:numPr>
        <w:numId w:val="12"/>
      </w:numPr>
      <w:tabs>
        <w:tab w:val="left" w:pos="284"/>
        <w:tab w:val="left" w:pos="567"/>
      </w:tabs>
      <w:contextualSpacing/>
    </w:pPr>
  </w:style>
  <w:style w:type="paragraph" w:customStyle="1" w:styleId="Kop">
    <w:name w:val="Kop"/>
    <w:basedOn w:val="Normal"/>
    <w:next w:val="Normal"/>
    <w:uiPriority w:val="3"/>
    <w:qFormat/>
    <w:rsid w:val="00462365"/>
    <w:pPr>
      <w:tabs>
        <w:tab w:val="left" w:pos="284"/>
        <w:tab w:val="left" w:pos="567"/>
      </w:tabs>
    </w:pPr>
    <w:rPr>
      <w:b/>
    </w:rPr>
  </w:style>
  <w:style w:type="paragraph" w:customStyle="1" w:styleId="NummeringN2">
    <w:name w:val="Nummering N2"/>
    <w:basedOn w:val="Normal"/>
    <w:uiPriority w:val="5"/>
    <w:qFormat/>
    <w:rsid w:val="00FE0CCD"/>
    <w:pPr>
      <w:numPr>
        <w:numId w:val="14"/>
      </w:numPr>
      <w:tabs>
        <w:tab w:val="left" w:pos="284"/>
      </w:tabs>
      <w:ind w:left="568" w:hanging="284"/>
      <w:contextualSpacing/>
    </w:pPr>
  </w:style>
  <w:style w:type="paragraph" w:customStyle="1" w:styleId="OpsommingN2Streep">
    <w:name w:val="Opsomming N2 Streep"/>
    <w:basedOn w:val="Normal"/>
    <w:uiPriority w:val="4"/>
    <w:qFormat/>
    <w:rsid w:val="00FE0CCD"/>
    <w:pPr>
      <w:numPr>
        <w:numId w:val="11"/>
      </w:numPr>
      <w:ind w:left="568" w:hanging="284"/>
      <w:contextualSpacing/>
    </w:pPr>
  </w:style>
  <w:style w:type="table" w:styleId="TableGrid">
    <w:name w:val="Table Grid"/>
    <w:basedOn w:val="TableNorma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DefaultParagraphFont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Footer">
    <w:name w:val="footer"/>
    <w:basedOn w:val="Normal"/>
    <w:link w:val="Footer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31D"/>
    <w:rPr>
      <w:sz w:val="20"/>
      <w:lang w:val="nl-NL"/>
    </w:rPr>
  </w:style>
  <w:style w:type="character" w:styleId="PageNumber">
    <w:name w:val="page number"/>
    <w:basedOn w:val="DefaultParagraphFont"/>
    <w:uiPriority w:val="21"/>
    <w:rsid w:val="002763B3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2"/>
    <w:rsid w:val="00F93F10"/>
    <w:rPr>
      <w:rFonts w:asciiTheme="majorHAnsi" w:eastAsiaTheme="majorEastAsia" w:hAnsiTheme="majorHAnsi" w:cstheme="majorBidi"/>
      <w:color w:val="8F96CB" w:themeColor="text2"/>
      <w:sz w:val="36"/>
      <w:szCs w:val="32"/>
    </w:rPr>
  </w:style>
  <w:style w:type="character" w:styleId="Strong">
    <w:name w:val="Strong"/>
    <w:basedOn w:val="DefaultParagraphFont"/>
    <w:uiPriority w:val="8"/>
    <w:qFormat/>
    <w:rsid w:val="00B92B4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2"/>
    <w:rsid w:val="00F93F10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F93F10"/>
    <w:rPr>
      <w:rFonts w:asciiTheme="majorHAnsi" w:eastAsiaTheme="majorEastAsia" w:hAnsiTheme="majorHAnsi" w:cstheme="majorBidi"/>
      <w:color w:val="000000" w:themeColor="text1"/>
      <w:sz w:val="19"/>
    </w:rPr>
  </w:style>
  <w:style w:type="paragraph" w:customStyle="1" w:styleId="KaderrandKop">
    <w:name w:val="Kaderrand Kop"/>
    <w:basedOn w:val="Normal"/>
    <w:next w:val="Normal"/>
    <w:uiPriority w:val="7"/>
    <w:qFormat/>
    <w:rsid w:val="001E2772"/>
    <w:pPr>
      <w:pBdr>
        <w:top w:val="single" w:sz="8" w:space="12" w:color="8F96CB" w:themeColor="text2"/>
        <w:left w:val="single" w:sz="8" w:space="12" w:color="8F96CB" w:themeColor="text2"/>
        <w:bottom w:val="single" w:sz="8" w:space="12" w:color="8F96CB" w:themeColor="text2"/>
        <w:right w:val="single" w:sz="8" w:space="12" w:color="8F96CB" w:themeColor="text2"/>
      </w:pBdr>
      <w:spacing w:before="120" w:after="120" w:line="240" w:lineRule="atLeast"/>
      <w:ind w:left="284" w:right="284"/>
    </w:pPr>
    <w:rPr>
      <w:b/>
    </w:rPr>
  </w:style>
  <w:style w:type="paragraph" w:customStyle="1" w:styleId="Kenmerken">
    <w:name w:val="Kenmerken"/>
    <w:basedOn w:val="Normal"/>
    <w:uiPriority w:val="14"/>
    <w:qFormat/>
    <w:rsid w:val="00BE403E"/>
    <w:pPr>
      <w:tabs>
        <w:tab w:val="left" w:pos="284"/>
        <w:tab w:val="left" w:pos="567"/>
        <w:tab w:val="left" w:pos="1418"/>
      </w:tabs>
      <w:spacing w:line="280" w:lineRule="exact"/>
    </w:pPr>
  </w:style>
  <w:style w:type="paragraph" w:customStyle="1" w:styleId="Inleiding">
    <w:name w:val="Inleiding"/>
    <w:basedOn w:val="Normal"/>
    <w:next w:val="Normal"/>
    <w:uiPriority w:val="1"/>
    <w:qFormat/>
    <w:rsid w:val="00A81F89"/>
    <w:pPr>
      <w:tabs>
        <w:tab w:val="left" w:pos="284"/>
        <w:tab w:val="left" w:pos="567"/>
      </w:tabs>
      <w:spacing w:line="320" w:lineRule="atLeast"/>
    </w:pPr>
    <w:rPr>
      <w:b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5"/>
      </w:numPr>
    </w:pPr>
  </w:style>
  <w:style w:type="numbering" w:customStyle="1" w:styleId="Huidigelijst2">
    <w:name w:val="Huidige lijst2"/>
    <w:uiPriority w:val="99"/>
    <w:rsid w:val="00FC3D9B"/>
    <w:pPr>
      <w:numPr>
        <w:numId w:val="16"/>
      </w:numPr>
    </w:pPr>
  </w:style>
  <w:style w:type="numbering" w:customStyle="1" w:styleId="Huidigelijst3">
    <w:name w:val="Huidige lijst3"/>
    <w:uiPriority w:val="99"/>
    <w:rsid w:val="00FC3D9B"/>
    <w:pPr>
      <w:numPr>
        <w:numId w:val="17"/>
      </w:numPr>
    </w:pPr>
  </w:style>
  <w:style w:type="paragraph" w:styleId="TOCHeading">
    <w:name w:val="TOC Heading"/>
    <w:basedOn w:val="Heading1"/>
    <w:next w:val="Normal"/>
    <w:uiPriority w:val="38"/>
    <w:unhideWhenUsed/>
    <w:qFormat/>
    <w:rsid w:val="00FE0CCD"/>
    <w:pPr>
      <w:numPr>
        <w:numId w:val="0"/>
      </w:numPr>
      <w:outlineLvl w:val="9"/>
    </w:pPr>
  </w:style>
  <w:style w:type="numbering" w:customStyle="1" w:styleId="Huidigelijst4">
    <w:name w:val="Huidige lijst4"/>
    <w:uiPriority w:val="99"/>
    <w:rsid w:val="00C353F3"/>
    <w:pPr>
      <w:numPr>
        <w:numId w:val="22"/>
      </w:numPr>
    </w:pPr>
  </w:style>
  <w:style w:type="paragraph" w:customStyle="1" w:styleId="KenmerkKop">
    <w:name w:val="Kenmerk Kop"/>
    <w:basedOn w:val="Normal"/>
    <w:uiPriority w:val="14"/>
    <w:qFormat/>
    <w:rsid w:val="00BE403E"/>
    <w:pPr>
      <w:tabs>
        <w:tab w:val="left" w:pos="284"/>
        <w:tab w:val="left" w:pos="567"/>
        <w:tab w:val="left" w:pos="1418"/>
      </w:tabs>
    </w:pPr>
    <w:rPr>
      <w:color w:val="5CB885" w:themeColor="accent2"/>
    </w:rPr>
  </w:style>
  <w:style w:type="paragraph" w:customStyle="1" w:styleId="Voetnootlijn">
    <w:name w:val="Voetnootlijn"/>
    <w:basedOn w:val="Normal"/>
    <w:uiPriority w:val="20"/>
    <w:qFormat/>
    <w:rsid w:val="009818E8"/>
    <w:pPr>
      <w:spacing w:before="300" w:after="120" w:line="240" w:lineRule="auto"/>
    </w:pPr>
    <w:rPr>
      <w:color w:val="00555A" w:themeColor="accent1"/>
    </w:rPr>
  </w:style>
  <w:style w:type="paragraph" w:customStyle="1" w:styleId="KaderKop">
    <w:name w:val="Kader Kop"/>
    <w:basedOn w:val="Normal"/>
    <w:next w:val="Normal"/>
    <w:uiPriority w:val="7"/>
    <w:qFormat/>
    <w:rsid w:val="00A81F89"/>
    <w:pPr>
      <w:pBdr>
        <w:top w:val="single" w:sz="8" w:space="12" w:color="E8E9F4" w:themeColor="text2" w:themeTint="33"/>
        <w:left w:val="single" w:sz="8" w:space="12" w:color="E8E9F4" w:themeColor="text2" w:themeTint="33"/>
        <w:bottom w:val="single" w:sz="8" w:space="12" w:color="E8E9F4" w:themeColor="text2" w:themeTint="33"/>
        <w:right w:val="single" w:sz="8" w:space="12" w:color="E8E9F4" w:themeColor="text2" w:themeTint="33"/>
      </w:pBdr>
      <w:shd w:val="clear" w:color="auto" w:fill="E8E9F4" w:themeFill="text2" w:themeFillTint="33"/>
      <w:spacing w:before="120" w:after="120" w:line="300" w:lineRule="atLeast"/>
      <w:ind w:left="284" w:right="284"/>
    </w:pPr>
    <w:rPr>
      <w:b/>
      <w:color w:val="000000" w:themeColor="text1"/>
    </w:rPr>
  </w:style>
  <w:style w:type="paragraph" w:customStyle="1" w:styleId="RapportSubtitel">
    <w:name w:val="Rapport Subtitel"/>
    <w:basedOn w:val="Normal"/>
    <w:next w:val="Normal"/>
    <w:uiPriority w:val="9"/>
    <w:qFormat/>
    <w:rsid w:val="00DA6E72"/>
    <w:pPr>
      <w:numPr>
        <w:ilvl w:val="1"/>
      </w:numPr>
      <w:spacing w:after="280" w:line="240" w:lineRule="auto"/>
    </w:pPr>
    <w:rPr>
      <w:rFonts w:asciiTheme="majorHAnsi" w:eastAsiaTheme="minorEastAsia" w:hAnsiTheme="majorHAnsi" w:cs="Times New Roman (Hoofdtekst CS)"/>
      <w:color w:val="000000" w:themeColor="text1"/>
      <w:sz w:val="40"/>
      <w:szCs w:val="22"/>
    </w:rPr>
  </w:style>
  <w:style w:type="paragraph" w:customStyle="1" w:styleId="KaderStandaard">
    <w:name w:val="Kader Standaard"/>
    <w:basedOn w:val="Normal"/>
    <w:uiPriority w:val="7"/>
    <w:qFormat/>
    <w:rsid w:val="00A81F89"/>
    <w:pPr>
      <w:pBdr>
        <w:top w:val="single" w:sz="8" w:space="12" w:color="E8E9F4" w:themeColor="text2" w:themeTint="33"/>
        <w:left w:val="single" w:sz="8" w:space="12" w:color="E8E9F4" w:themeColor="text2" w:themeTint="33"/>
        <w:bottom w:val="single" w:sz="8" w:space="12" w:color="E8E9F4" w:themeColor="text2" w:themeTint="33"/>
        <w:right w:val="single" w:sz="8" w:space="12" w:color="E8E9F4" w:themeColor="text2" w:themeTint="33"/>
      </w:pBdr>
      <w:shd w:val="clear" w:color="auto" w:fill="E8E9F4" w:themeFill="text2" w:themeFillTint="33"/>
      <w:spacing w:before="120" w:after="120" w:line="300" w:lineRule="atLeast"/>
      <w:ind w:left="284" w:right="284"/>
    </w:pPr>
    <w:rPr>
      <w:color w:val="000000" w:themeColor="text1"/>
    </w:rPr>
  </w:style>
  <w:style w:type="paragraph" w:customStyle="1" w:styleId="KaderrandStandaard">
    <w:name w:val="Kaderrand Standaard"/>
    <w:basedOn w:val="Normal"/>
    <w:next w:val="Normal"/>
    <w:uiPriority w:val="7"/>
    <w:qFormat/>
    <w:rsid w:val="00C847D0"/>
    <w:pPr>
      <w:pBdr>
        <w:top w:val="single" w:sz="8" w:space="12" w:color="8F96CB" w:themeColor="text2"/>
        <w:left w:val="single" w:sz="8" w:space="12" w:color="8F96CB" w:themeColor="text2"/>
        <w:bottom w:val="single" w:sz="8" w:space="12" w:color="8F96CB" w:themeColor="text2"/>
        <w:right w:val="single" w:sz="8" w:space="12" w:color="8F96CB" w:themeColor="text2"/>
      </w:pBdr>
      <w:spacing w:before="120" w:after="120"/>
      <w:ind w:left="284" w:right="284"/>
    </w:pPr>
  </w:style>
  <w:style w:type="paragraph" w:customStyle="1" w:styleId="RapportTitel">
    <w:name w:val="Rapport Titel"/>
    <w:basedOn w:val="Normal"/>
    <w:next w:val="RapportSubtitel"/>
    <w:uiPriority w:val="9"/>
    <w:qFormat/>
    <w:rsid w:val="00FE0CCD"/>
    <w:pPr>
      <w:spacing w:after="560" w:line="240" w:lineRule="auto"/>
      <w:contextualSpacing/>
    </w:pPr>
    <w:rPr>
      <w:rFonts w:asciiTheme="majorHAnsi" w:eastAsiaTheme="majorEastAsia" w:hAnsiTheme="majorHAnsi" w:cs="Times New Roman (Koppen CS)"/>
      <w:color w:val="FFFFFF" w:themeColor="background1"/>
      <w:kern w:val="28"/>
      <w:sz w:val="96"/>
      <w:szCs w:val="56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CD3A39"/>
    <w:rPr>
      <w:rFonts w:asciiTheme="majorHAnsi" w:eastAsiaTheme="majorEastAsia" w:hAnsiTheme="majorHAnsi" w:cstheme="majorBidi"/>
      <w:color w:val="003F43" w:themeColor="accent1" w:themeShade="BF"/>
      <w:sz w:val="18"/>
      <w:lang w:val="nl-NL"/>
    </w:rPr>
  </w:style>
  <w:style w:type="paragraph" w:customStyle="1" w:styleId="TabelKop">
    <w:name w:val="Tabel Kop"/>
    <w:basedOn w:val="TabelStandaard"/>
    <w:uiPriority w:val="10"/>
    <w:qFormat/>
    <w:rsid w:val="00D473EE"/>
    <w:rPr>
      <w:rFonts w:asciiTheme="majorHAnsi" w:hAnsiTheme="majorHAnsi"/>
    </w:rPr>
  </w:style>
  <w:style w:type="table" w:customStyle="1" w:styleId="BasisTabel">
    <w:name w:val="Basis Tabel"/>
    <w:basedOn w:val="TableNormal"/>
    <w:uiPriority w:val="99"/>
    <w:rsid w:val="00D02C0B"/>
    <w:tblPr>
      <w:tblCellMar>
        <w:left w:w="0" w:type="dxa"/>
        <w:right w:w="0" w:type="dxa"/>
      </w:tblCellMar>
    </w:tblPr>
    <w:trPr>
      <w:cantSplit/>
    </w:trPr>
  </w:style>
  <w:style w:type="table" w:customStyle="1" w:styleId="Tabel1">
    <w:name w:val="Tabel 1"/>
    <w:basedOn w:val="TableNormal"/>
    <w:uiPriority w:val="99"/>
    <w:rsid w:val="00D473EE"/>
    <w:rPr>
      <w:sz w:val="18"/>
    </w:rPr>
    <w:tblPr>
      <w:tblStyleRowBandSize w:val="1"/>
      <w:tblStyleColBandSize w:val="1"/>
      <w:tblBorders>
        <w:top w:val="single" w:sz="4" w:space="0" w:color="8F96CB" w:themeColor="text2"/>
        <w:left w:val="single" w:sz="4" w:space="0" w:color="8F96CB" w:themeColor="text2"/>
        <w:bottom w:val="single" w:sz="4" w:space="0" w:color="8F96CB" w:themeColor="text2"/>
        <w:right w:val="single" w:sz="4" w:space="0" w:color="8F96CB" w:themeColor="text2"/>
        <w:insideH w:val="single" w:sz="4" w:space="0" w:color="8F96CB" w:themeColor="text2"/>
        <w:insideV w:val="single" w:sz="4" w:space="0" w:color="8F96CB" w:themeColor="text2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8F96CB" w:themeFill="text2"/>
      </w:tcPr>
    </w:tblStylePr>
    <w:tblStylePr w:type="firstCol">
      <w:rPr>
        <w:color w:val="000000" w:themeColor="text1"/>
      </w:rPr>
      <w:tblPr/>
      <w:tcPr>
        <w:shd w:val="clear" w:color="auto" w:fill="E8E9F4" w:themeFill="text2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8E9F4" w:themeFill="text2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A81F89"/>
    <w:pPr>
      <w:tabs>
        <w:tab w:val="left" w:pos="284"/>
      </w:tabs>
      <w:spacing w:line="240" w:lineRule="auto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1F89"/>
    <w:rPr>
      <w:sz w:val="16"/>
      <w:szCs w:val="20"/>
    </w:rPr>
  </w:style>
  <w:style w:type="paragraph" w:customStyle="1" w:styleId="TabelStandaard">
    <w:name w:val="Tabel Standaard"/>
    <w:basedOn w:val="Normal"/>
    <w:uiPriority w:val="10"/>
    <w:qFormat/>
    <w:rsid w:val="00D473EE"/>
  </w:style>
  <w:style w:type="paragraph" w:styleId="Salutation">
    <w:name w:val="Salutation"/>
    <w:basedOn w:val="Normal"/>
    <w:next w:val="Normal"/>
    <w:link w:val="SalutationChar"/>
    <w:uiPriority w:val="99"/>
    <w:unhideWhenUsed/>
    <w:rsid w:val="002F723A"/>
    <w:pPr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F723A"/>
    <w:rPr>
      <w:sz w:val="20"/>
    </w:rPr>
  </w:style>
  <w:style w:type="numbering" w:customStyle="1" w:styleId="Huidigelijst1">
    <w:name w:val="Huidige lijst1"/>
    <w:uiPriority w:val="99"/>
    <w:rsid w:val="00FE0CCD"/>
    <w:pPr>
      <w:numPr>
        <w:numId w:val="25"/>
      </w:numPr>
    </w:pPr>
  </w:style>
  <w:style w:type="character" w:styleId="FootnoteReference">
    <w:name w:val="footnote reference"/>
    <w:basedOn w:val="DefaultParagraphFont"/>
    <w:uiPriority w:val="99"/>
    <w:semiHidden/>
    <w:unhideWhenUsed/>
    <w:rsid w:val="00A81F89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20"/>
    <w:qFormat/>
    <w:rsid w:val="00241FE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rsid w:val="00241FE7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B14FA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B1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tavanLoon\OneDrive%20-%20SWV%20Rivierenland\Documenten\SWV%20Rivierenland%20Memo_v1.dotx" TargetMode="External"/></Relationships>
</file>

<file path=word/theme/theme1.xml><?xml version="1.0" encoding="utf-8"?>
<a:theme xmlns:a="http://schemas.openxmlformats.org/drawingml/2006/main" name="Office Theme">
  <a:themeElements>
    <a:clrScheme name="Rivierenland kleuren">
      <a:dk1>
        <a:srgbClr val="000000"/>
      </a:dk1>
      <a:lt1>
        <a:srgbClr val="FFFFFF"/>
      </a:lt1>
      <a:dk2>
        <a:srgbClr val="8F96CB"/>
      </a:dk2>
      <a:lt2>
        <a:srgbClr val="E8E8E8"/>
      </a:lt2>
      <a:accent1>
        <a:srgbClr val="00555A"/>
      </a:accent1>
      <a:accent2>
        <a:srgbClr val="5CB885"/>
      </a:accent2>
      <a:accent3>
        <a:srgbClr val="AFCB27"/>
      </a:accent3>
      <a:accent4>
        <a:srgbClr val="8F96CB"/>
      </a:accent4>
      <a:accent5>
        <a:srgbClr val="78C7C9"/>
      </a:accent5>
      <a:accent6>
        <a:srgbClr val="E5684B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78c252-15c4-446b-a62c-ce0f808fc71c" xsi:nil="true"/>
    <lcf76f155ced4ddcb4097134ff3c332f xmlns="4cf505dc-06a1-4317-b319-25bfd41b585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8BFB88DF6DE4F8FBDBE93250239B9" ma:contentTypeVersion="10" ma:contentTypeDescription="Een nieuw document maken." ma:contentTypeScope="" ma:versionID="f1ae1c8d0b58351bee3754963ea70a2e">
  <xsd:schema xmlns:xsd="http://www.w3.org/2001/XMLSchema" xmlns:xs="http://www.w3.org/2001/XMLSchema" xmlns:p="http://schemas.microsoft.com/office/2006/metadata/properties" xmlns:ns2="4cf505dc-06a1-4317-b319-25bfd41b5857" xmlns:ns3="4078c252-15c4-446b-a62c-ce0f808fc71c" targetNamespace="http://schemas.microsoft.com/office/2006/metadata/properties" ma:root="true" ma:fieldsID="54cae3ed43ed3d478444b3dac3fd54b3" ns2:_="" ns3:_="">
    <xsd:import namespace="4cf505dc-06a1-4317-b319-25bfd41b5857"/>
    <xsd:import namespace="4078c252-15c4-446b-a62c-ce0f808fc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505dc-06a1-4317-b319-25bfd41b5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c26130c-3856-4526-944c-d80bb11eba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8c252-15c4-446b-a62c-ce0f808fc7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77e0b4-90b5-48ea-8053-80d40f1c2d04}" ma:internalName="TaxCatchAll" ma:showField="CatchAllData" ma:web="4078c252-15c4-446b-a62c-ce0f808fc7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EDF16-C67B-4392-AA4E-0411E459A721}">
  <ds:schemaRefs>
    <ds:schemaRef ds:uri="http://schemas.microsoft.com/office/2006/metadata/properties"/>
    <ds:schemaRef ds:uri="http://schemas.microsoft.com/office/infopath/2007/PartnerControls"/>
    <ds:schemaRef ds:uri="4078c252-15c4-446b-a62c-ce0f808fc71c"/>
    <ds:schemaRef ds:uri="13aae194-1359-4aca-b33d-245af16212ba"/>
  </ds:schemaRefs>
</ds:datastoreItem>
</file>

<file path=customXml/itemProps2.xml><?xml version="1.0" encoding="utf-8"?>
<ds:datastoreItem xmlns:ds="http://schemas.openxmlformats.org/officeDocument/2006/customXml" ds:itemID="{5F29192A-CA04-4901-9A12-793A8D48E2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0A4E3E-8711-4332-9AAC-36FBE8A70A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689B96-BCED-4829-A138-5A25AEEC38A4}"/>
</file>

<file path=docProps/app.xml><?xml version="1.0" encoding="utf-8"?>
<Properties xmlns="http://schemas.openxmlformats.org/officeDocument/2006/extended-properties" xmlns:vt="http://schemas.openxmlformats.org/officeDocument/2006/docPropsVTypes">
  <Template>SWV Rivierenland Memo_v1.dotx</Template>
  <TotalTime>150</TotalTime>
  <Pages>1</Pages>
  <Words>953</Words>
  <Characters>5437</Characters>
  <Application>Microsoft Office Word</Application>
  <DocSecurity>4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SWV Rivierenland memo</vt:lpstr>
    </vt:vector>
  </TitlesOfParts>
  <Manager/>
  <Company>SWV Rivierenland Voorgezet Onderwijs</Company>
  <LinksUpToDate>false</LinksUpToDate>
  <CharactersWithSpaces>6378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SWV Rivierenland memo</dc:title>
  <dc:subject/>
  <dc:creator>Marita van Loon</dc:creator>
  <cp:keywords/>
  <dc:description>SWV Rivierenland Voorgezet Onderwijs Memo
Versie 1 - juni 2026
Ontwerp: Mooijontwerp
Template: Ton Persoon</dc:description>
  <cp:lastModifiedBy>Marita van Loon</cp:lastModifiedBy>
  <cp:revision>213</cp:revision>
  <dcterms:created xsi:type="dcterms:W3CDTF">2026-06-29T23:13:00Z</dcterms:created>
  <dcterms:modified xsi:type="dcterms:W3CDTF">2026-07-09T10:02:00Z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0x0101003D98BFB88DF6DE4F8FBDBE93250239B9</vt:lpwstr>
  </property>
  <property fmtid="{D5CDD505-2E9C-101B-9397-08002B2CF9AE}" pid="3" name="MediaServiceImageTags">
    <vt:lpwstr/>
  </property>
</Properties>
</file>